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B28B5E" w14:textId="1317711F" w:rsidR="00F32AA3" w:rsidRDefault="00F32AA3" w:rsidP="00153760">
      <w:pPr>
        <w:jc w:val="both"/>
        <w:rPr>
          <w:rFonts w:asciiTheme="minorHAnsi" w:hAnsiTheme="minorHAnsi" w:cstheme="minorHAnsi"/>
        </w:rPr>
      </w:pPr>
    </w:p>
    <w:p w14:paraId="29613341" w14:textId="40333094" w:rsidR="009A07C5" w:rsidRPr="001704CA" w:rsidRDefault="009A07C5" w:rsidP="001704CA">
      <w:pPr>
        <w:spacing w:line="276" w:lineRule="auto"/>
        <w:jc w:val="center"/>
        <w:rPr>
          <w:rFonts w:asciiTheme="minorHAnsi" w:hAnsiTheme="minorHAnsi" w:cstheme="minorHAnsi"/>
          <w:b/>
          <w:bCs/>
          <w:caps/>
          <w:color w:val="365F91" w:themeColor="accent1" w:themeShade="BF"/>
          <w:u w:val="single"/>
          <w:lang w:val="es-ES_tradnl"/>
        </w:rPr>
      </w:pPr>
      <w:r w:rsidRPr="001704CA">
        <w:rPr>
          <w:rFonts w:asciiTheme="minorHAnsi" w:hAnsiTheme="minorHAnsi" w:cstheme="minorHAnsi"/>
          <w:b/>
          <w:bCs/>
          <w:caps/>
          <w:color w:val="365F91" w:themeColor="accent1" w:themeShade="BF"/>
          <w:u w:val="single"/>
          <w:lang w:val="es-ES_tradnl"/>
        </w:rPr>
        <w:t>Reglamento</w:t>
      </w:r>
    </w:p>
    <w:p w14:paraId="2F13360F" w14:textId="792F5F1F" w:rsidR="009A07C5" w:rsidRPr="001704CA" w:rsidRDefault="009A07C5" w:rsidP="009A07C5">
      <w:pPr>
        <w:spacing w:line="276" w:lineRule="auto"/>
        <w:jc w:val="center"/>
        <w:rPr>
          <w:rFonts w:asciiTheme="minorHAnsi" w:hAnsiTheme="minorHAnsi" w:cstheme="minorHAnsi"/>
          <w:b/>
          <w:bCs/>
          <w:caps/>
          <w:color w:val="365F91" w:themeColor="accent1" w:themeShade="BF"/>
          <w:lang w:val="es-ES_tradnl"/>
        </w:rPr>
      </w:pPr>
      <w:r w:rsidRPr="001704CA">
        <w:rPr>
          <w:rFonts w:asciiTheme="minorHAnsi" w:hAnsiTheme="minorHAnsi" w:cstheme="minorHAnsi"/>
          <w:b/>
          <w:bCs/>
          <w:caps/>
          <w:color w:val="365F91" w:themeColor="accent1" w:themeShade="BF"/>
          <w:lang w:val="es-ES_tradnl"/>
        </w:rPr>
        <w:t>Copa de España INCLUSIVA DE ESQUÍ ALPINO</w:t>
      </w:r>
    </w:p>
    <w:p w14:paraId="19E49E96" w14:textId="77777777" w:rsidR="009A07C5" w:rsidRPr="001704CA" w:rsidRDefault="009A07C5" w:rsidP="009A07C5">
      <w:pPr>
        <w:spacing w:line="276" w:lineRule="auto"/>
        <w:jc w:val="center"/>
        <w:rPr>
          <w:rFonts w:asciiTheme="minorHAnsi" w:hAnsiTheme="minorHAnsi" w:cstheme="minorHAnsi"/>
          <w:b/>
          <w:bCs/>
          <w:caps/>
          <w:color w:val="365F91" w:themeColor="accent1" w:themeShade="BF"/>
          <w:lang w:val="es-ES_tradnl"/>
        </w:rPr>
      </w:pPr>
      <w:r w:rsidRPr="001704CA">
        <w:rPr>
          <w:rFonts w:asciiTheme="minorHAnsi" w:hAnsiTheme="minorHAnsi" w:cstheme="minorHAnsi"/>
          <w:b/>
          <w:bCs/>
          <w:caps/>
          <w:color w:val="365F91" w:themeColor="accent1" w:themeShade="BF"/>
          <w:lang w:val="es-ES_tradnl"/>
        </w:rPr>
        <w:t>FEDDF – FEDPC - RFEDI</w:t>
      </w:r>
    </w:p>
    <w:p w14:paraId="72A4A4D3" w14:textId="77777777" w:rsidR="009A07C5" w:rsidRPr="00D7558B" w:rsidRDefault="009A07C5" w:rsidP="009A07C5">
      <w:pPr>
        <w:spacing w:line="240" w:lineRule="atLeast"/>
        <w:jc w:val="both"/>
        <w:rPr>
          <w:rFonts w:asciiTheme="minorHAnsi" w:hAnsiTheme="minorHAnsi" w:cstheme="minorHAnsi"/>
          <w:b/>
          <w:sz w:val="20"/>
          <w:szCs w:val="20"/>
          <w:lang w:val="es-ES_tradnl"/>
        </w:rPr>
      </w:pPr>
    </w:p>
    <w:p w14:paraId="315425AB" w14:textId="013F198F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b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b/>
          <w:sz w:val="20"/>
          <w:szCs w:val="20"/>
          <w:lang w:val="es-ES_tradnl"/>
        </w:rPr>
        <w:t>La Copa de España de Esquí Alpino Inclusivo es una iniciativa de la RFEDI, la FEDDF y la FEDPC donde se busca desarrollar un circuito de competición donde puedan participar deportistas con y sin discapacidad</w:t>
      </w:r>
      <w:r w:rsidR="001704CA">
        <w:rPr>
          <w:rFonts w:asciiTheme="minorHAnsi" w:hAnsiTheme="minorHAnsi" w:cstheme="minorHAnsi"/>
          <w:b/>
          <w:sz w:val="20"/>
          <w:szCs w:val="20"/>
          <w:lang w:val="es-ES_tradnl"/>
        </w:rPr>
        <w:t>.</w:t>
      </w:r>
    </w:p>
    <w:p w14:paraId="0435E412" w14:textId="77777777" w:rsidR="009A07C5" w:rsidRPr="00D7558B" w:rsidRDefault="009A07C5" w:rsidP="009A07C5">
      <w:pPr>
        <w:jc w:val="both"/>
        <w:rPr>
          <w:rFonts w:asciiTheme="minorHAnsi" w:hAnsiTheme="minorHAnsi" w:cstheme="minorHAnsi"/>
          <w:sz w:val="20"/>
          <w:szCs w:val="20"/>
        </w:rPr>
      </w:pPr>
    </w:p>
    <w:p w14:paraId="227B3CF0" w14:textId="6CC434D9" w:rsidR="009A07C5" w:rsidRDefault="009A07C5" w:rsidP="009A07C5">
      <w:pPr>
        <w:jc w:val="both"/>
        <w:rPr>
          <w:rFonts w:asciiTheme="minorHAnsi" w:hAnsiTheme="minorHAnsi" w:cstheme="minorHAnsi"/>
          <w:b/>
          <w:bCs/>
          <w:sz w:val="20"/>
          <w:szCs w:val="20"/>
        </w:rPr>
      </w:pPr>
      <w:r w:rsidRPr="00D7558B">
        <w:rPr>
          <w:rFonts w:asciiTheme="minorHAnsi" w:hAnsiTheme="minorHAnsi" w:cstheme="minorHAnsi"/>
          <w:b/>
          <w:bCs/>
          <w:sz w:val="20"/>
          <w:szCs w:val="20"/>
        </w:rPr>
        <w:t>El objetivo es desarrollar y consolidar un circuito nacional de pruebas donde poder competir los deportistas con y sin discapacidad en las disciplinas de</w:t>
      </w:r>
      <w:r w:rsidR="001704CA">
        <w:rPr>
          <w:rFonts w:asciiTheme="minorHAnsi" w:hAnsiTheme="minorHAnsi" w:cstheme="minorHAnsi"/>
          <w:b/>
          <w:bCs/>
          <w:sz w:val="20"/>
          <w:szCs w:val="20"/>
        </w:rPr>
        <w:t>l</w:t>
      </w:r>
      <w:r w:rsidRPr="00D7558B">
        <w:rPr>
          <w:rFonts w:asciiTheme="minorHAnsi" w:hAnsiTheme="minorHAnsi" w:cstheme="minorHAnsi"/>
          <w:b/>
          <w:bCs/>
          <w:sz w:val="20"/>
          <w:szCs w:val="20"/>
        </w:rPr>
        <w:t xml:space="preserve"> esquí alpino, buscando potenciar los deportes de invierno.</w:t>
      </w:r>
    </w:p>
    <w:p w14:paraId="0734B938" w14:textId="0CB250A5" w:rsidR="009A07C5" w:rsidRDefault="009A07C5" w:rsidP="009A07C5">
      <w:pPr>
        <w:jc w:val="both"/>
        <w:rPr>
          <w:rFonts w:asciiTheme="minorHAnsi" w:hAnsiTheme="minorHAnsi" w:cstheme="minorHAnsi"/>
          <w:b/>
          <w:bCs/>
          <w:sz w:val="20"/>
          <w:szCs w:val="20"/>
        </w:rPr>
      </w:pPr>
    </w:p>
    <w:p w14:paraId="2FCC7F5E" w14:textId="405DCB05" w:rsidR="009A07C5" w:rsidRPr="00D7558B" w:rsidRDefault="009A07C5" w:rsidP="009A07C5">
      <w:pPr>
        <w:jc w:val="both"/>
        <w:rPr>
          <w:rFonts w:asciiTheme="minorHAnsi" w:hAnsiTheme="minorHAnsi" w:cstheme="minorHAnsi"/>
          <w:b/>
          <w:bCs/>
          <w:sz w:val="20"/>
          <w:szCs w:val="20"/>
        </w:rPr>
      </w:pPr>
      <w:r>
        <w:rPr>
          <w:rFonts w:asciiTheme="minorHAnsi" w:hAnsiTheme="minorHAnsi" w:cstheme="minorHAnsi"/>
          <w:b/>
          <w:bCs/>
          <w:sz w:val="20"/>
          <w:szCs w:val="20"/>
        </w:rPr>
        <w:t>Con este circuito se busca consolidar un mínimo de pruebas a nivel nacional que den visibilidad y que ayuden al desarrollo de los deportes de invierno de una forma estructurada y sobre todo con continuidad.</w:t>
      </w:r>
    </w:p>
    <w:p w14:paraId="6CDD9814" w14:textId="694243C0" w:rsidR="009A07C5" w:rsidRDefault="009A07C5" w:rsidP="009A07C5">
      <w:pPr>
        <w:spacing w:line="240" w:lineRule="atLeast"/>
        <w:jc w:val="both"/>
        <w:rPr>
          <w:rFonts w:asciiTheme="minorHAnsi" w:hAnsiTheme="minorHAnsi" w:cstheme="minorHAnsi"/>
          <w:b/>
          <w:sz w:val="20"/>
          <w:szCs w:val="20"/>
          <w:lang w:val="es-ES_tradnl"/>
        </w:rPr>
      </w:pPr>
    </w:p>
    <w:p w14:paraId="2E2DFAC9" w14:textId="11FDFC2A" w:rsidR="009A07C5" w:rsidRDefault="00130B02" w:rsidP="009A07C5">
      <w:pPr>
        <w:spacing w:line="240" w:lineRule="atLeast"/>
        <w:jc w:val="both"/>
        <w:rPr>
          <w:rFonts w:asciiTheme="minorHAnsi" w:hAnsiTheme="minorHAnsi" w:cstheme="minorHAnsi"/>
          <w:b/>
          <w:sz w:val="20"/>
          <w:szCs w:val="20"/>
          <w:lang w:val="es-ES_tradnl"/>
        </w:rPr>
      </w:pPr>
      <w:r>
        <w:rPr>
          <w:rFonts w:asciiTheme="minorHAnsi" w:hAnsiTheme="minorHAnsi" w:cstheme="minorHAnsi"/>
          <w:b/>
          <w:sz w:val="20"/>
          <w:szCs w:val="20"/>
          <w:lang w:val="es-ES_tradnl"/>
        </w:rPr>
        <w:t xml:space="preserve">La </w:t>
      </w:r>
      <w:r w:rsidR="001704CA">
        <w:rPr>
          <w:rFonts w:asciiTheme="minorHAnsi" w:hAnsiTheme="minorHAnsi" w:cstheme="minorHAnsi"/>
          <w:b/>
          <w:sz w:val="20"/>
          <w:szCs w:val="20"/>
          <w:lang w:val="es-ES_tradnl"/>
        </w:rPr>
        <w:t>organización</w:t>
      </w:r>
      <w:r>
        <w:rPr>
          <w:rFonts w:asciiTheme="minorHAnsi" w:hAnsiTheme="minorHAnsi" w:cstheme="minorHAnsi"/>
          <w:b/>
          <w:sz w:val="20"/>
          <w:szCs w:val="20"/>
          <w:lang w:val="es-ES_tradnl"/>
        </w:rPr>
        <w:t xml:space="preserve"> de las pruebas, las categorías de edad y el tipo de prueba se ha </w:t>
      </w:r>
      <w:r w:rsidR="00080872">
        <w:rPr>
          <w:rFonts w:asciiTheme="minorHAnsi" w:hAnsiTheme="minorHAnsi" w:cstheme="minorHAnsi"/>
          <w:b/>
          <w:sz w:val="20"/>
          <w:szCs w:val="20"/>
          <w:lang w:val="es-ES_tradnl"/>
        </w:rPr>
        <w:t xml:space="preserve">seleccionado para poder tener pruebas inclusivas reales y en las que se compita de forma conjunta, además de poder visibilizar el deporte entre los </w:t>
      </w:r>
      <w:r w:rsidR="001704CA">
        <w:rPr>
          <w:rFonts w:asciiTheme="minorHAnsi" w:hAnsiTheme="minorHAnsi" w:cstheme="minorHAnsi"/>
          <w:b/>
          <w:sz w:val="20"/>
          <w:szCs w:val="20"/>
          <w:lang w:val="es-ES_tradnl"/>
        </w:rPr>
        <w:t xml:space="preserve">esquiadores </w:t>
      </w:r>
      <w:r w:rsidR="00080872">
        <w:rPr>
          <w:rFonts w:asciiTheme="minorHAnsi" w:hAnsiTheme="minorHAnsi" w:cstheme="minorHAnsi"/>
          <w:b/>
          <w:sz w:val="20"/>
          <w:szCs w:val="20"/>
          <w:lang w:val="es-ES_tradnl"/>
        </w:rPr>
        <w:t>más pequeños.</w:t>
      </w:r>
    </w:p>
    <w:p w14:paraId="75402AD0" w14:textId="39B76B85" w:rsidR="00080872" w:rsidRDefault="00080872" w:rsidP="009A07C5">
      <w:pPr>
        <w:spacing w:line="240" w:lineRule="atLeast"/>
        <w:jc w:val="both"/>
        <w:rPr>
          <w:rFonts w:asciiTheme="minorHAnsi" w:hAnsiTheme="minorHAnsi" w:cstheme="minorHAnsi"/>
          <w:b/>
          <w:sz w:val="20"/>
          <w:szCs w:val="20"/>
          <w:lang w:val="es-ES_tradnl"/>
        </w:rPr>
      </w:pPr>
    </w:p>
    <w:p w14:paraId="4CA48DD4" w14:textId="77777777" w:rsidR="00080872" w:rsidRPr="00D7558B" w:rsidRDefault="00080872" w:rsidP="009A07C5">
      <w:pPr>
        <w:spacing w:line="240" w:lineRule="atLeast"/>
        <w:jc w:val="both"/>
        <w:rPr>
          <w:rFonts w:asciiTheme="minorHAnsi" w:hAnsiTheme="minorHAnsi" w:cstheme="minorHAnsi"/>
          <w:b/>
          <w:sz w:val="20"/>
          <w:szCs w:val="20"/>
          <w:lang w:val="es-ES_tradnl"/>
        </w:rPr>
      </w:pPr>
    </w:p>
    <w:p w14:paraId="0C202FC1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b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b/>
          <w:sz w:val="20"/>
          <w:szCs w:val="20"/>
          <w:lang w:val="es-ES_tradnl"/>
        </w:rPr>
        <w:t>PARTICIPACIÓN</w:t>
      </w:r>
    </w:p>
    <w:p w14:paraId="49D4B596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b/>
          <w:sz w:val="20"/>
          <w:szCs w:val="20"/>
          <w:lang w:val="es-ES_tradnl"/>
        </w:rPr>
      </w:pPr>
    </w:p>
    <w:p w14:paraId="0047175C" w14:textId="74B5B00A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sz w:val="20"/>
          <w:szCs w:val="20"/>
          <w:lang w:val="es-ES_tradnl"/>
        </w:rPr>
        <w:t xml:space="preserve">1. La Copa de España Inclusiva está abierta a todos/as los deportistas con licencia </w:t>
      </w:r>
      <w:r>
        <w:rPr>
          <w:rFonts w:asciiTheme="minorHAnsi" w:hAnsiTheme="minorHAnsi" w:cstheme="minorHAnsi"/>
          <w:sz w:val="20"/>
          <w:szCs w:val="20"/>
          <w:lang w:val="es-ES_tradnl"/>
        </w:rPr>
        <w:t xml:space="preserve">nacional </w:t>
      </w:r>
      <w:r w:rsidRPr="00D7558B">
        <w:rPr>
          <w:rFonts w:asciiTheme="minorHAnsi" w:hAnsiTheme="minorHAnsi" w:cstheme="minorHAnsi"/>
          <w:sz w:val="20"/>
          <w:szCs w:val="20"/>
          <w:lang w:val="es-ES_tradnl"/>
        </w:rPr>
        <w:t>de esquí alpino</w:t>
      </w:r>
      <w:r>
        <w:rPr>
          <w:rFonts w:asciiTheme="minorHAnsi" w:hAnsiTheme="minorHAnsi" w:cstheme="minorHAnsi"/>
          <w:sz w:val="20"/>
          <w:szCs w:val="20"/>
          <w:lang w:val="es-ES_tradnl"/>
        </w:rPr>
        <w:t xml:space="preserve">, en vigor </w:t>
      </w:r>
      <w:r w:rsidRPr="00D7558B">
        <w:rPr>
          <w:rFonts w:asciiTheme="minorHAnsi" w:hAnsiTheme="minorHAnsi" w:cstheme="minorHAnsi"/>
          <w:sz w:val="20"/>
          <w:szCs w:val="20"/>
          <w:lang w:val="es-ES_tradnl"/>
        </w:rPr>
        <w:t xml:space="preserve">de la FEDDF, de la FEDPC y de la RFEDI. </w:t>
      </w:r>
    </w:p>
    <w:p w14:paraId="4A56921F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0E0DC1BF" w14:textId="6A232100" w:rsidR="009A07C5" w:rsidRDefault="001704CA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>
        <w:rPr>
          <w:rFonts w:asciiTheme="minorHAnsi" w:hAnsiTheme="minorHAnsi" w:cstheme="minorHAnsi"/>
          <w:sz w:val="20"/>
          <w:szCs w:val="20"/>
          <w:lang w:val="es-ES_tradnl"/>
        </w:rPr>
        <w:t>2</w:t>
      </w:r>
      <w:r w:rsidR="009A07C5" w:rsidRPr="00D7558B">
        <w:rPr>
          <w:rFonts w:asciiTheme="minorHAnsi" w:hAnsiTheme="minorHAnsi" w:cstheme="minorHAnsi"/>
          <w:sz w:val="20"/>
          <w:szCs w:val="20"/>
          <w:lang w:val="es-ES_tradnl"/>
        </w:rPr>
        <w:t xml:space="preserve">. </w:t>
      </w:r>
      <w:r w:rsidR="009A07C5">
        <w:rPr>
          <w:rFonts w:asciiTheme="minorHAnsi" w:hAnsiTheme="minorHAnsi" w:cstheme="minorHAnsi"/>
          <w:sz w:val="20"/>
          <w:szCs w:val="20"/>
          <w:lang w:val="es-ES_tradnl"/>
        </w:rPr>
        <w:t xml:space="preserve">Los/las esquiadores/as con licencia FEDDF y FEDPC podrán participar todas las categorías de edad </w:t>
      </w:r>
      <w:r w:rsidR="009A07C5" w:rsidRPr="00D7558B">
        <w:rPr>
          <w:rFonts w:asciiTheme="minorHAnsi" w:hAnsiTheme="minorHAnsi" w:cstheme="minorHAnsi"/>
          <w:sz w:val="20"/>
          <w:szCs w:val="20"/>
          <w:lang w:val="es-ES_tradnl"/>
        </w:rPr>
        <w:t>de las clases funcionales determinadas por IPC</w:t>
      </w:r>
      <w:r w:rsidR="009A07C5">
        <w:rPr>
          <w:rFonts w:asciiTheme="minorHAnsi" w:hAnsiTheme="minorHAnsi" w:cstheme="minorHAnsi"/>
          <w:sz w:val="20"/>
          <w:szCs w:val="20"/>
          <w:lang w:val="es-ES_tradnl"/>
        </w:rPr>
        <w:t xml:space="preserve">. </w:t>
      </w:r>
    </w:p>
    <w:p w14:paraId="4C3E7098" w14:textId="77777777" w:rsidR="009A07C5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05EE6A20" w14:textId="3A331AC3" w:rsidR="009A07C5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>
        <w:rPr>
          <w:rFonts w:asciiTheme="minorHAnsi" w:hAnsiTheme="minorHAnsi" w:cstheme="minorHAnsi"/>
          <w:sz w:val="20"/>
          <w:szCs w:val="20"/>
          <w:lang w:val="es-ES_tradnl"/>
        </w:rPr>
        <w:t xml:space="preserve">3. Para los esquiadores con licencia RFEDI, las pruebas estarán abiertas a las categorías U10-U12 y </w:t>
      </w:r>
      <w:proofErr w:type="gramStart"/>
      <w:r>
        <w:rPr>
          <w:rFonts w:asciiTheme="minorHAnsi" w:hAnsiTheme="minorHAnsi" w:cstheme="minorHAnsi"/>
          <w:sz w:val="20"/>
          <w:szCs w:val="20"/>
          <w:lang w:val="es-ES_tradnl"/>
        </w:rPr>
        <w:t>Master</w:t>
      </w:r>
      <w:proofErr w:type="gramEnd"/>
      <w:r>
        <w:rPr>
          <w:rFonts w:asciiTheme="minorHAnsi" w:hAnsiTheme="minorHAnsi" w:cstheme="minorHAnsi"/>
          <w:sz w:val="20"/>
          <w:szCs w:val="20"/>
          <w:lang w:val="es-ES_tradnl"/>
        </w:rPr>
        <w:t>.</w:t>
      </w:r>
    </w:p>
    <w:p w14:paraId="3F339A2D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39AE98B9" w14:textId="5A785328" w:rsidR="009A07C5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sz w:val="20"/>
          <w:szCs w:val="20"/>
          <w:lang w:val="es-ES_tradnl"/>
        </w:rPr>
        <w:t>4. Las categorías de las pruebas serán por sexo y por grupos de edad según reglamento RFEDI.</w:t>
      </w:r>
    </w:p>
    <w:p w14:paraId="551B0BE2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1284"/>
        <w:gridCol w:w="1660"/>
      </w:tblGrid>
      <w:tr w:rsidR="009A07C5" w:rsidRPr="00D7558B" w14:paraId="77F035F2" w14:textId="77777777" w:rsidTr="00E518C8">
        <w:trPr>
          <w:jc w:val="center"/>
        </w:trPr>
        <w:tc>
          <w:tcPr>
            <w:tcW w:w="1284" w:type="dxa"/>
            <w:shd w:val="clear" w:color="auto" w:fill="auto"/>
          </w:tcPr>
          <w:p w14:paraId="7A25CC04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/>
                <w:sz w:val="20"/>
                <w:szCs w:val="20"/>
                <w:lang w:val="es-ES_tradnl"/>
              </w:rPr>
              <w:t>CATEGORIAS</w:t>
            </w:r>
          </w:p>
        </w:tc>
        <w:tc>
          <w:tcPr>
            <w:tcW w:w="1660" w:type="dxa"/>
            <w:shd w:val="clear" w:color="auto" w:fill="auto"/>
          </w:tcPr>
          <w:p w14:paraId="1710BB5A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/>
                <w:sz w:val="20"/>
                <w:szCs w:val="20"/>
                <w:lang w:val="es-ES_tradnl"/>
              </w:rPr>
              <w:t>AÑO</w:t>
            </w:r>
          </w:p>
        </w:tc>
      </w:tr>
      <w:tr w:rsidR="009A07C5" w:rsidRPr="00D7558B" w14:paraId="722134D7" w14:textId="77777777" w:rsidTr="00E518C8">
        <w:trPr>
          <w:jc w:val="center"/>
        </w:trPr>
        <w:tc>
          <w:tcPr>
            <w:tcW w:w="1284" w:type="dxa"/>
          </w:tcPr>
          <w:p w14:paraId="55528557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  <w:t>U10</w:t>
            </w:r>
          </w:p>
        </w:tc>
        <w:tc>
          <w:tcPr>
            <w:tcW w:w="1660" w:type="dxa"/>
          </w:tcPr>
          <w:p w14:paraId="59D24155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  <w:t>2011-2010</w:t>
            </w:r>
          </w:p>
        </w:tc>
      </w:tr>
      <w:tr w:rsidR="009A07C5" w:rsidRPr="00D7558B" w14:paraId="735E912E" w14:textId="77777777" w:rsidTr="00E518C8">
        <w:trPr>
          <w:jc w:val="center"/>
        </w:trPr>
        <w:tc>
          <w:tcPr>
            <w:tcW w:w="1284" w:type="dxa"/>
          </w:tcPr>
          <w:p w14:paraId="7EF50992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  <w:t>U12</w:t>
            </w:r>
          </w:p>
        </w:tc>
        <w:tc>
          <w:tcPr>
            <w:tcW w:w="1660" w:type="dxa"/>
          </w:tcPr>
          <w:p w14:paraId="197D34C8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  <w:t>2009-2008</w:t>
            </w:r>
          </w:p>
        </w:tc>
      </w:tr>
      <w:tr w:rsidR="009A07C5" w:rsidRPr="00D7558B" w14:paraId="09D2FF1B" w14:textId="77777777" w:rsidTr="00E518C8">
        <w:trPr>
          <w:jc w:val="center"/>
        </w:trPr>
        <w:tc>
          <w:tcPr>
            <w:tcW w:w="1284" w:type="dxa"/>
          </w:tcPr>
          <w:p w14:paraId="0DF47837" w14:textId="45FEC92B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</w:pPr>
            <w:proofErr w:type="gramStart"/>
            <w:r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  <w:t>Master</w:t>
            </w:r>
            <w:proofErr w:type="gramEnd"/>
          </w:p>
        </w:tc>
        <w:tc>
          <w:tcPr>
            <w:tcW w:w="1660" w:type="dxa"/>
          </w:tcPr>
          <w:p w14:paraId="76B49C09" w14:textId="0DDEA2DB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</w:pPr>
          </w:p>
        </w:tc>
      </w:tr>
      <w:tr w:rsidR="009A07C5" w:rsidRPr="00D7558B" w14:paraId="568411A9" w14:textId="77777777" w:rsidTr="00E518C8">
        <w:trPr>
          <w:jc w:val="center"/>
        </w:trPr>
        <w:tc>
          <w:tcPr>
            <w:tcW w:w="1284" w:type="dxa"/>
          </w:tcPr>
          <w:p w14:paraId="7E916FC5" w14:textId="60B5F75B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</w:pPr>
          </w:p>
        </w:tc>
        <w:tc>
          <w:tcPr>
            <w:tcW w:w="1660" w:type="dxa"/>
          </w:tcPr>
          <w:p w14:paraId="2C79C4EA" w14:textId="3FDF4FA6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</w:pPr>
          </w:p>
        </w:tc>
      </w:tr>
      <w:tr w:rsidR="009A07C5" w:rsidRPr="00D7558B" w14:paraId="133F3A28" w14:textId="77777777" w:rsidTr="00E518C8">
        <w:trPr>
          <w:jc w:val="center"/>
        </w:trPr>
        <w:tc>
          <w:tcPr>
            <w:tcW w:w="1284" w:type="dxa"/>
          </w:tcPr>
          <w:p w14:paraId="23A65344" w14:textId="74FF7B3A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</w:pPr>
          </w:p>
        </w:tc>
        <w:tc>
          <w:tcPr>
            <w:tcW w:w="1660" w:type="dxa"/>
          </w:tcPr>
          <w:p w14:paraId="3ED52D7F" w14:textId="08275DCE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</w:pPr>
          </w:p>
        </w:tc>
      </w:tr>
      <w:tr w:rsidR="009A07C5" w:rsidRPr="00D7558B" w14:paraId="4C434067" w14:textId="77777777" w:rsidTr="00E518C8">
        <w:trPr>
          <w:jc w:val="center"/>
        </w:trPr>
        <w:tc>
          <w:tcPr>
            <w:tcW w:w="1284" w:type="dxa"/>
          </w:tcPr>
          <w:p w14:paraId="7BA6BBE9" w14:textId="69465384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</w:pPr>
          </w:p>
        </w:tc>
        <w:tc>
          <w:tcPr>
            <w:tcW w:w="1660" w:type="dxa"/>
          </w:tcPr>
          <w:p w14:paraId="4683E05E" w14:textId="49FEEB2F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</w:pPr>
          </w:p>
        </w:tc>
      </w:tr>
      <w:tr w:rsidR="009A07C5" w:rsidRPr="00D7558B" w14:paraId="78F847D3" w14:textId="77777777" w:rsidTr="00E518C8">
        <w:trPr>
          <w:jc w:val="center"/>
        </w:trPr>
        <w:tc>
          <w:tcPr>
            <w:tcW w:w="1284" w:type="dxa"/>
          </w:tcPr>
          <w:p w14:paraId="4BE86A7F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  <w:t>VETERANOS</w:t>
            </w:r>
          </w:p>
        </w:tc>
        <w:tc>
          <w:tcPr>
            <w:tcW w:w="1660" w:type="dxa"/>
          </w:tcPr>
          <w:p w14:paraId="2E4A71B0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sz w:val="20"/>
                <w:szCs w:val="20"/>
                <w:lang w:val="es-ES_tradnl"/>
              </w:rPr>
              <w:t>1989 y anteriores</w:t>
            </w:r>
          </w:p>
        </w:tc>
      </w:tr>
    </w:tbl>
    <w:p w14:paraId="67E85027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4E6A82E1" w14:textId="77777777" w:rsidR="009A07C5" w:rsidRDefault="009A07C5" w:rsidP="009A07C5">
      <w:pPr>
        <w:spacing w:line="276" w:lineRule="auto"/>
        <w:jc w:val="both"/>
        <w:rPr>
          <w:rFonts w:asciiTheme="minorHAnsi" w:hAnsiTheme="minorHAnsi" w:cstheme="minorHAnsi"/>
          <w:b/>
          <w:bCs/>
          <w:sz w:val="20"/>
          <w:szCs w:val="20"/>
          <w:lang w:val="es-ES_tradnl"/>
        </w:rPr>
      </w:pPr>
    </w:p>
    <w:p w14:paraId="470947ED" w14:textId="2D4BC252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b/>
          <w:bCs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b/>
          <w:bCs/>
          <w:sz w:val="20"/>
          <w:szCs w:val="20"/>
          <w:lang w:val="es-ES_tradnl"/>
        </w:rPr>
        <w:t>NORMATIVA</w:t>
      </w:r>
    </w:p>
    <w:p w14:paraId="4A193AD6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44F2F5F0" w14:textId="07D2EF14" w:rsidR="009A07C5" w:rsidRPr="00D7558B" w:rsidRDefault="001704CA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>
        <w:rPr>
          <w:rFonts w:asciiTheme="minorHAnsi" w:hAnsiTheme="minorHAnsi" w:cstheme="minorHAnsi"/>
          <w:sz w:val="20"/>
          <w:szCs w:val="20"/>
          <w:lang w:val="es-ES_tradnl"/>
        </w:rPr>
        <w:t>5</w:t>
      </w:r>
      <w:r w:rsidR="009A07C5" w:rsidRPr="00D7558B">
        <w:rPr>
          <w:rFonts w:asciiTheme="minorHAnsi" w:hAnsiTheme="minorHAnsi" w:cstheme="minorHAnsi"/>
          <w:sz w:val="20"/>
          <w:szCs w:val="20"/>
          <w:lang w:val="es-ES_tradnl"/>
        </w:rPr>
        <w:t xml:space="preserve">. Se aplicará el reglamento FIS, RFEDI e IPC para estas pruebas, donde se determinan las características de las pistas, material, </w:t>
      </w:r>
      <w:proofErr w:type="spellStart"/>
      <w:r w:rsidR="009A07C5" w:rsidRPr="00D7558B">
        <w:rPr>
          <w:rFonts w:asciiTheme="minorHAnsi" w:hAnsiTheme="minorHAnsi" w:cstheme="minorHAnsi"/>
          <w:sz w:val="20"/>
          <w:szCs w:val="20"/>
          <w:lang w:val="es-ES_tradnl"/>
        </w:rPr>
        <w:t>equipaciones</w:t>
      </w:r>
      <w:proofErr w:type="spellEnd"/>
      <w:r w:rsidR="009A07C5" w:rsidRPr="00D7558B">
        <w:rPr>
          <w:rFonts w:asciiTheme="minorHAnsi" w:hAnsiTheme="minorHAnsi" w:cstheme="minorHAnsi"/>
          <w:sz w:val="20"/>
          <w:szCs w:val="20"/>
          <w:lang w:val="es-ES_tradnl"/>
        </w:rPr>
        <w:t>, normas de seguridad, etc.</w:t>
      </w:r>
    </w:p>
    <w:p w14:paraId="37D1DBFE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sz w:val="20"/>
          <w:szCs w:val="20"/>
          <w:lang w:val="es-ES_tradnl"/>
        </w:rPr>
        <w:t>Recordando la obligatoriedad de la utilización de casco, para todas las competiciones y las medidas de esquís mínimas obligatorias.</w:t>
      </w:r>
    </w:p>
    <w:p w14:paraId="08F17705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326FA2D4" w14:textId="75620FCB" w:rsidR="009A07C5" w:rsidRPr="00D7558B" w:rsidRDefault="001704CA" w:rsidP="009A07C5">
      <w:pPr>
        <w:spacing w:line="276" w:lineRule="auto"/>
        <w:jc w:val="both"/>
        <w:rPr>
          <w:rFonts w:asciiTheme="minorHAnsi" w:hAnsiTheme="minorHAnsi" w:cstheme="minorHAnsi"/>
          <w:b/>
          <w:sz w:val="20"/>
          <w:szCs w:val="20"/>
          <w:lang w:val="es-ES_tradnl"/>
        </w:rPr>
      </w:pPr>
      <w:r>
        <w:rPr>
          <w:rFonts w:asciiTheme="minorHAnsi" w:hAnsiTheme="minorHAnsi" w:cstheme="minorHAnsi"/>
          <w:sz w:val="20"/>
          <w:szCs w:val="20"/>
          <w:lang w:val="es-ES_tradnl"/>
        </w:rPr>
        <w:t>6</w:t>
      </w:r>
      <w:r w:rsidR="009A07C5" w:rsidRPr="00D7558B">
        <w:rPr>
          <w:rFonts w:asciiTheme="minorHAnsi" w:hAnsiTheme="minorHAnsi" w:cstheme="minorHAnsi"/>
          <w:sz w:val="20"/>
          <w:szCs w:val="20"/>
          <w:lang w:val="es-ES_tradnl"/>
        </w:rPr>
        <w:t xml:space="preserve">. </w:t>
      </w:r>
      <w:r w:rsidR="009A07C5" w:rsidRPr="00D7558B">
        <w:rPr>
          <w:rFonts w:asciiTheme="minorHAnsi" w:hAnsiTheme="minorHAnsi" w:cstheme="minorHAnsi"/>
          <w:sz w:val="20"/>
          <w:szCs w:val="20"/>
        </w:rPr>
        <w:t>Las inscripciones se realizarán a través de la FEDDF, la FEDPC y la RFEDI quienes las trasladarán al Comité Organizador y se cerrará el periodo de inscripción 4 días antes de la prueba.</w:t>
      </w:r>
    </w:p>
    <w:p w14:paraId="7FC678B4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7C117B7C" w14:textId="2C851B0B" w:rsidR="009A07C5" w:rsidRPr="00D7558B" w:rsidRDefault="001704CA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highlight w:val="yellow"/>
          <w:lang w:val="es-ES_tradnl"/>
        </w:rPr>
      </w:pPr>
      <w:r>
        <w:rPr>
          <w:rFonts w:asciiTheme="minorHAnsi" w:hAnsiTheme="minorHAnsi" w:cstheme="minorHAnsi"/>
          <w:sz w:val="20"/>
          <w:szCs w:val="20"/>
          <w:lang w:val="es-ES_tradnl"/>
        </w:rPr>
        <w:t>7</w:t>
      </w:r>
      <w:r w:rsidR="009A07C5" w:rsidRPr="00D7558B">
        <w:rPr>
          <w:rFonts w:asciiTheme="minorHAnsi" w:hAnsiTheme="minorHAnsi" w:cstheme="minorHAnsi"/>
          <w:sz w:val="20"/>
          <w:szCs w:val="20"/>
          <w:lang w:val="es-ES_tradnl"/>
        </w:rPr>
        <w:t>. Todas las pruebas deben de contar con un delegado técnico RFEDI.</w:t>
      </w:r>
    </w:p>
    <w:p w14:paraId="45BB4C0B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3D610F8C" w14:textId="711BC32F" w:rsidR="009A07C5" w:rsidRPr="00D7558B" w:rsidRDefault="001704CA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>
        <w:rPr>
          <w:rFonts w:asciiTheme="minorHAnsi" w:hAnsiTheme="minorHAnsi" w:cstheme="minorHAnsi"/>
          <w:sz w:val="20"/>
          <w:szCs w:val="20"/>
          <w:lang w:val="es-ES_tradnl"/>
        </w:rPr>
        <w:t>8</w:t>
      </w:r>
      <w:r w:rsidR="009A07C5" w:rsidRPr="00D7558B">
        <w:rPr>
          <w:rFonts w:asciiTheme="minorHAnsi" w:hAnsiTheme="minorHAnsi" w:cstheme="minorHAnsi"/>
          <w:sz w:val="20"/>
          <w:szCs w:val="20"/>
          <w:lang w:val="es-ES_tradnl"/>
        </w:rPr>
        <w:t>. Sorteo de dorsales se realizará por sexo y grupos de edad.</w:t>
      </w:r>
    </w:p>
    <w:p w14:paraId="4F9E479F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062E8FD5" w14:textId="2A4A817F" w:rsidR="009A07C5" w:rsidRDefault="001704CA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>
        <w:rPr>
          <w:rFonts w:asciiTheme="minorHAnsi" w:hAnsiTheme="minorHAnsi" w:cstheme="minorHAnsi"/>
          <w:sz w:val="20"/>
          <w:szCs w:val="20"/>
          <w:lang w:val="es-ES_tradnl"/>
        </w:rPr>
        <w:t>9</w:t>
      </w:r>
      <w:r w:rsidR="009A07C5" w:rsidRPr="00D7558B">
        <w:rPr>
          <w:rFonts w:asciiTheme="minorHAnsi" w:hAnsiTheme="minorHAnsi" w:cstheme="minorHAnsi"/>
          <w:sz w:val="20"/>
          <w:szCs w:val="20"/>
          <w:lang w:val="es-ES_tradnl"/>
        </w:rPr>
        <w:t>. La lista de salida de la competición será por orden de dorsal.</w:t>
      </w:r>
    </w:p>
    <w:p w14:paraId="0756BE01" w14:textId="25C3F02D" w:rsidR="001704CA" w:rsidRDefault="001704CA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68E1B095" w14:textId="121B751F" w:rsidR="001704CA" w:rsidRDefault="001704CA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 w:rsidRPr="001704CA">
        <w:rPr>
          <w:rFonts w:asciiTheme="minorHAnsi" w:hAnsiTheme="minorHAnsi" w:cstheme="minorHAnsi"/>
          <w:sz w:val="20"/>
          <w:szCs w:val="20"/>
          <w:highlight w:val="yellow"/>
          <w:lang w:val="es-ES_tradnl"/>
        </w:rPr>
        <w:t>10.  Los desniveles de las pruebas serán los de las categorías??</w:t>
      </w:r>
    </w:p>
    <w:p w14:paraId="4268E248" w14:textId="4CBDAA97" w:rsidR="001704CA" w:rsidRDefault="001704CA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234632CE" w14:textId="4E3FF7FD" w:rsidR="001704CA" w:rsidRPr="00D7558B" w:rsidRDefault="001704CA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 w:rsidRPr="001704CA">
        <w:rPr>
          <w:rFonts w:asciiTheme="minorHAnsi" w:hAnsiTheme="minorHAnsi" w:cstheme="minorHAnsi"/>
          <w:sz w:val="20"/>
          <w:szCs w:val="20"/>
          <w:highlight w:val="yellow"/>
          <w:lang w:val="es-ES_tradnl"/>
        </w:rPr>
        <w:t>11. La prueba de SL de U10 y U12 se realizará con palo corto???</w:t>
      </w:r>
    </w:p>
    <w:p w14:paraId="43509587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058529E6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60A50577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b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b/>
          <w:sz w:val="20"/>
          <w:szCs w:val="20"/>
          <w:lang w:val="es-ES_tradnl"/>
        </w:rPr>
        <w:t>COMPETICIONES</w:t>
      </w:r>
    </w:p>
    <w:p w14:paraId="35CF86D0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7573B892" w14:textId="7FF3C9BB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sz w:val="20"/>
          <w:szCs w:val="20"/>
          <w:lang w:val="es-ES_tradnl"/>
        </w:rPr>
        <w:t>1</w:t>
      </w:r>
      <w:r w:rsidR="001704CA">
        <w:rPr>
          <w:rFonts w:asciiTheme="minorHAnsi" w:hAnsiTheme="minorHAnsi" w:cstheme="minorHAnsi"/>
          <w:sz w:val="20"/>
          <w:szCs w:val="20"/>
          <w:lang w:val="es-ES_tradnl"/>
        </w:rPr>
        <w:t>0</w:t>
      </w:r>
      <w:r w:rsidRPr="00D7558B">
        <w:rPr>
          <w:rFonts w:asciiTheme="minorHAnsi" w:hAnsiTheme="minorHAnsi" w:cstheme="minorHAnsi"/>
          <w:sz w:val="20"/>
          <w:szCs w:val="20"/>
          <w:lang w:val="es-ES_tradnl"/>
        </w:rPr>
        <w:t>. Las competiciones puntuables para la Copa de España Inclusiva se decidirán entre las federaciones implicadas antes del inicio de la temporada y se publicarán en los calendarios oficiales de cada una de las federaciones.</w:t>
      </w:r>
    </w:p>
    <w:p w14:paraId="1B11B28D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10FB8D03" w14:textId="385B2205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sz w:val="20"/>
          <w:szCs w:val="20"/>
          <w:lang w:val="es-ES_tradnl"/>
        </w:rPr>
        <w:t>1</w:t>
      </w:r>
      <w:r w:rsidR="001704CA">
        <w:rPr>
          <w:rFonts w:asciiTheme="minorHAnsi" w:hAnsiTheme="minorHAnsi" w:cstheme="minorHAnsi"/>
          <w:sz w:val="20"/>
          <w:szCs w:val="20"/>
          <w:lang w:val="es-ES_tradnl"/>
        </w:rPr>
        <w:t>1</w:t>
      </w:r>
      <w:r w:rsidRPr="00D7558B">
        <w:rPr>
          <w:rFonts w:asciiTheme="minorHAnsi" w:hAnsiTheme="minorHAnsi" w:cstheme="minorHAnsi"/>
          <w:sz w:val="20"/>
          <w:szCs w:val="20"/>
          <w:lang w:val="es-ES_tradnl"/>
        </w:rPr>
        <w:t>. La</w:t>
      </w:r>
      <w:r w:rsidR="001704CA">
        <w:rPr>
          <w:rFonts w:asciiTheme="minorHAnsi" w:hAnsiTheme="minorHAnsi" w:cstheme="minorHAnsi"/>
          <w:sz w:val="20"/>
          <w:szCs w:val="20"/>
          <w:lang w:val="es-ES_tradnl"/>
        </w:rPr>
        <w:t>s</w:t>
      </w:r>
      <w:r w:rsidRPr="00D7558B">
        <w:rPr>
          <w:rFonts w:asciiTheme="minorHAnsi" w:hAnsiTheme="minorHAnsi" w:cstheme="minorHAnsi"/>
          <w:sz w:val="20"/>
          <w:szCs w:val="20"/>
          <w:lang w:val="es-ES_tradnl"/>
        </w:rPr>
        <w:t xml:space="preserve"> modalidad</w:t>
      </w:r>
      <w:r w:rsidR="001704CA">
        <w:rPr>
          <w:rFonts w:asciiTheme="minorHAnsi" w:hAnsiTheme="minorHAnsi" w:cstheme="minorHAnsi"/>
          <w:sz w:val="20"/>
          <w:szCs w:val="20"/>
          <w:lang w:val="es-ES_tradnl"/>
        </w:rPr>
        <w:t>es</w:t>
      </w:r>
      <w:r w:rsidRPr="00D7558B">
        <w:rPr>
          <w:rFonts w:asciiTheme="minorHAnsi" w:hAnsiTheme="minorHAnsi" w:cstheme="minorHAnsi"/>
          <w:sz w:val="20"/>
          <w:szCs w:val="20"/>
          <w:lang w:val="es-ES_tradnl"/>
        </w:rPr>
        <w:t xml:space="preserve"> competitiva</w:t>
      </w:r>
      <w:r w:rsidR="001704CA">
        <w:rPr>
          <w:rFonts w:asciiTheme="minorHAnsi" w:hAnsiTheme="minorHAnsi" w:cstheme="minorHAnsi"/>
          <w:sz w:val="20"/>
          <w:szCs w:val="20"/>
          <w:lang w:val="es-ES_tradnl"/>
        </w:rPr>
        <w:t>s</w:t>
      </w:r>
      <w:r w:rsidRPr="00D7558B">
        <w:rPr>
          <w:rFonts w:asciiTheme="minorHAnsi" w:hAnsiTheme="minorHAnsi" w:cstheme="minorHAnsi"/>
          <w:sz w:val="20"/>
          <w:szCs w:val="20"/>
          <w:lang w:val="es-ES_tradnl"/>
        </w:rPr>
        <w:t xml:space="preserve"> para la Copa de España Inclusiva será el GS y el SL.</w:t>
      </w:r>
    </w:p>
    <w:p w14:paraId="6D8B63D2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17817351" w14:textId="573DFF2E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sz w:val="20"/>
          <w:szCs w:val="20"/>
          <w:lang w:val="es-ES_tradnl"/>
        </w:rPr>
        <w:t>1</w:t>
      </w:r>
      <w:r w:rsidR="001704CA">
        <w:rPr>
          <w:rFonts w:asciiTheme="minorHAnsi" w:hAnsiTheme="minorHAnsi" w:cstheme="minorHAnsi"/>
          <w:sz w:val="20"/>
          <w:szCs w:val="20"/>
          <w:lang w:val="es-ES_tradnl"/>
        </w:rPr>
        <w:t>2</w:t>
      </w:r>
      <w:r w:rsidRPr="00D7558B">
        <w:rPr>
          <w:rFonts w:asciiTheme="minorHAnsi" w:hAnsiTheme="minorHAnsi" w:cstheme="minorHAnsi"/>
          <w:sz w:val="20"/>
          <w:szCs w:val="20"/>
          <w:lang w:val="es-ES_tradnl"/>
        </w:rPr>
        <w:t>. Los resultados de la Copa de España Inclusiva serán por sexo y por grupos de edad, con una lista única donde estarán englobados todos/as los/as esquiadores/as con y sin discapacidad.</w:t>
      </w:r>
    </w:p>
    <w:p w14:paraId="5C31A000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76D3F4F7" w14:textId="664F85EF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sz w:val="20"/>
          <w:szCs w:val="20"/>
          <w:lang w:val="es-ES_tradnl"/>
        </w:rPr>
        <w:t>1</w:t>
      </w:r>
      <w:r w:rsidR="001704CA">
        <w:rPr>
          <w:rFonts w:asciiTheme="minorHAnsi" w:hAnsiTheme="minorHAnsi" w:cstheme="minorHAnsi"/>
          <w:sz w:val="20"/>
          <w:szCs w:val="20"/>
          <w:lang w:val="es-ES_tradnl"/>
        </w:rPr>
        <w:t>3</w:t>
      </w:r>
      <w:r w:rsidRPr="00D7558B">
        <w:rPr>
          <w:rFonts w:asciiTheme="minorHAnsi" w:hAnsiTheme="minorHAnsi" w:cstheme="minorHAnsi"/>
          <w:sz w:val="20"/>
          <w:szCs w:val="20"/>
          <w:lang w:val="es-ES_tradnl"/>
        </w:rPr>
        <w:t>. La premiación final de la Copa se realizará en la última prueba puntuable de cada Copa de España.</w:t>
      </w:r>
    </w:p>
    <w:p w14:paraId="3C69A72F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3C3F8EDD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b/>
          <w:sz w:val="20"/>
          <w:szCs w:val="20"/>
          <w:lang w:val="es-ES_tradnl"/>
        </w:rPr>
      </w:pPr>
    </w:p>
    <w:p w14:paraId="6D58977D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b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b/>
          <w:sz w:val="20"/>
          <w:szCs w:val="20"/>
          <w:lang w:val="es-ES_tradnl"/>
        </w:rPr>
        <w:t>SISTEMA DE PUNTUACIÓN PARA LA COPA DE ESPAÑA INCLUSIVA</w:t>
      </w:r>
    </w:p>
    <w:p w14:paraId="7AB88321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bCs/>
          <w:sz w:val="20"/>
          <w:szCs w:val="20"/>
          <w:lang w:val="es-ES_tradnl"/>
        </w:rPr>
      </w:pPr>
    </w:p>
    <w:p w14:paraId="138B7869" w14:textId="7DCF766D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bCs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bCs/>
          <w:sz w:val="20"/>
          <w:szCs w:val="20"/>
          <w:lang w:val="es-ES_tradnl"/>
        </w:rPr>
        <w:t>1</w:t>
      </w:r>
      <w:r w:rsidR="001704CA">
        <w:rPr>
          <w:rFonts w:asciiTheme="minorHAnsi" w:hAnsiTheme="minorHAnsi" w:cstheme="minorHAnsi"/>
          <w:bCs/>
          <w:sz w:val="20"/>
          <w:szCs w:val="20"/>
          <w:lang w:val="es-ES_tradnl"/>
        </w:rPr>
        <w:t>4</w:t>
      </w:r>
      <w:r w:rsidRPr="00D7558B">
        <w:rPr>
          <w:rFonts w:asciiTheme="minorHAnsi" w:hAnsiTheme="minorHAnsi" w:cstheme="minorHAnsi"/>
          <w:bCs/>
          <w:sz w:val="20"/>
          <w:szCs w:val="20"/>
          <w:lang w:val="es-ES_tradnl"/>
        </w:rPr>
        <w:t>.La puntuación de la Copa de España Inclusiva se establece por sexo y por grupo de edad, con los siguientes puntos por prueba:</w:t>
      </w:r>
    </w:p>
    <w:p w14:paraId="68970B84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bCs/>
          <w:sz w:val="20"/>
          <w:szCs w:val="20"/>
          <w:lang w:val="es-ES_tradnl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594"/>
        <w:gridCol w:w="647"/>
        <w:gridCol w:w="594"/>
        <w:gridCol w:w="647"/>
        <w:gridCol w:w="594"/>
        <w:gridCol w:w="647"/>
      </w:tblGrid>
      <w:tr w:rsidR="009A07C5" w:rsidRPr="00D7558B" w14:paraId="0F5CFE74" w14:textId="77777777" w:rsidTr="00E518C8">
        <w:trPr>
          <w:jc w:val="center"/>
        </w:trPr>
        <w:tc>
          <w:tcPr>
            <w:tcW w:w="594" w:type="dxa"/>
            <w:shd w:val="clear" w:color="auto" w:fill="B8CCE4" w:themeFill="accent1" w:themeFillTint="66"/>
          </w:tcPr>
          <w:p w14:paraId="05A1A9B6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proofErr w:type="spellStart"/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Clas</w:t>
            </w:r>
            <w:proofErr w:type="spellEnd"/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.</w:t>
            </w:r>
          </w:p>
        </w:tc>
        <w:tc>
          <w:tcPr>
            <w:tcW w:w="647" w:type="dxa"/>
          </w:tcPr>
          <w:p w14:paraId="25F86E08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proofErr w:type="spellStart"/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Punt</w:t>
            </w:r>
            <w:proofErr w:type="spellEnd"/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.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46A1E440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proofErr w:type="spellStart"/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Clas</w:t>
            </w:r>
            <w:proofErr w:type="spellEnd"/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.</w:t>
            </w:r>
          </w:p>
        </w:tc>
        <w:tc>
          <w:tcPr>
            <w:tcW w:w="647" w:type="dxa"/>
          </w:tcPr>
          <w:p w14:paraId="4BBE3FB2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proofErr w:type="spellStart"/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Punt</w:t>
            </w:r>
            <w:proofErr w:type="spellEnd"/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.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5C9E5E56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proofErr w:type="spellStart"/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Clas</w:t>
            </w:r>
            <w:proofErr w:type="spellEnd"/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.</w:t>
            </w:r>
          </w:p>
        </w:tc>
        <w:tc>
          <w:tcPr>
            <w:tcW w:w="647" w:type="dxa"/>
          </w:tcPr>
          <w:p w14:paraId="4295FECE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proofErr w:type="spellStart"/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Punt</w:t>
            </w:r>
            <w:proofErr w:type="spellEnd"/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.</w:t>
            </w:r>
          </w:p>
        </w:tc>
      </w:tr>
      <w:tr w:rsidR="009A07C5" w:rsidRPr="00D7558B" w14:paraId="06BB1C92" w14:textId="77777777" w:rsidTr="00E518C8">
        <w:trPr>
          <w:jc w:val="center"/>
        </w:trPr>
        <w:tc>
          <w:tcPr>
            <w:tcW w:w="594" w:type="dxa"/>
            <w:shd w:val="clear" w:color="auto" w:fill="B8CCE4" w:themeFill="accent1" w:themeFillTint="66"/>
          </w:tcPr>
          <w:p w14:paraId="7D9A64E7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</w:t>
            </w:r>
          </w:p>
        </w:tc>
        <w:tc>
          <w:tcPr>
            <w:tcW w:w="647" w:type="dxa"/>
          </w:tcPr>
          <w:p w14:paraId="271DFE09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100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44A76C85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11</w:t>
            </w:r>
          </w:p>
        </w:tc>
        <w:tc>
          <w:tcPr>
            <w:tcW w:w="647" w:type="dxa"/>
          </w:tcPr>
          <w:p w14:paraId="65FB0E92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24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6B6AD239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21</w:t>
            </w:r>
          </w:p>
        </w:tc>
        <w:tc>
          <w:tcPr>
            <w:tcW w:w="647" w:type="dxa"/>
          </w:tcPr>
          <w:p w14:paraId="7C0FD714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10</w:t>
            </w:r>
          </w:p>
        </w:tc>
      </w:tr>
      <w:tr w:rsidR="009A07C5" w:rsidRPr="00D7558B" w14:paraId="4942EB1F" w14:textId="77777777" w:rsidTr="00E518C8">
        <w:trPr>
          <w:jc w:val="center"/>
        </w:trPr>
        <w:tc>
          <w:tcPr>
            <w:tcW w:w="594" w:type="dxa"/>
            <w:shd w:val="clear" w:color="auto" w:fill="B8CCE4" w:themeFill="accent1" w:themeFillTint="66"/>
          </w:tcPr>
          <w:p w14:paraId="5343BBB8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2</w:t>
            </w:r>
          </w:p>
        </w:tc>
        <w:tc>
          <w:tcPr>
            <w:tcW w:w="647" w:type="dxa"/>
          </w:tcPr>
          <w:p w14:paraId="688561E6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80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6009AF83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12</w:t>
            </w:r>
          </w:p>
        </w:tc>
        <w:tc>
          <w:tcPr>
            <w:tcW w:w="647" w:type="dxa"/>
          </w:tcPr>
          <w:p w14:paraId="6E9F1133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22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6763BED8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22</w:t>
            </w:r>
          </w:p>
        </w:tc>
        <w:tc>
          <w:tcPr>
            <w:tcW w:w="647" w:type="dxa"/>
          </w:tcPr>
          <w:p w14:paraId="789D6544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9</w:t>
            </w:r>
          </w:p>
        </w:tc>
      </w:tr>
      <w:tr w:rsidR="009A07C5" w:rsidRPr="00D7558B" w14:paraId="22D7C329" w14:textId="77777777" w:rsidTr="00E518C8">
        <w:trPr>
          <w:jc w:val="center"/>
        </w:trPr>
        <w:tc>
          <w:tcPr>
            <w:tcW w:w="594" w:type="dxa"/>
            <w:shd w:val="clear" w:color="auto" w:fill="B8CCE4" w:themeFill="accent1" w:themeFillTint="66"/>
          </w:tcPr>
          <w:p w14:paraId="2742E333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3</w:t>
            </w:r>
          </w:p>
        </w:tc>
        <w:tc>
          <w:tcPr>
            <w:tcW w:w="647" w:type="dxa"/>
          </w:tcPr>
          <w:p w14:paraId="4C12D453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60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096841DB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13</w:t>
            </w:r>
          </w:p>
        </w:tc>
        <w:tc>
          <w:tcPr>
            <w:tcW w:w="647" w:type="dxa"/>
          </w:tcPr>
          <w:p w14:paraId="7FB32FE4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20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18414D05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23</w:t>
            </w:r>
          </w:p>
        </w:tc>
        <w:tc>
          <w:tcPr>
            <w:tcW w:w="647" w:type="dxa"/>
          </w:tcPr>
          <w:p w14:paraId="1C3470CA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8</w:t>
            </w:r>
          </w:p>
        </w:tc>
      </w:tr>
      <w:tr w:rsidR="009A07C5" w:rsidRPr="00D7558B" w14:paraId="5AAD7BC2" w14:textId="77777777" w:rsidTr="00E518C8">
        <w:trPr>
          <w:jc w:val="center"/>
        </w:trPr>
        <w:tc>
          <w:tcPr>
            <w:tcW w:w="594" w:type="dxa"/>
            <w:shd w:val="clear" w:color="auto" w:fill="B8CCE4" w:themeFill="accent1" w:themeFillTint="66"/>
          </w:tcPr>
          <w:p w14:paraId="4A66C433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4</w:t>
            </w:r>
          </w:p>
        </w:tc>
        <w:tc>
          <w:tcPr>
            <w:tcW w:w="647" w:type="dxa"/>
          </w:tcPr>
          <w:p w14:paraId="6381BD3B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50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03455F12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14</w:t>
            </w:r>
          </w:p>
        </w:tc>
        <w:tc>
          <w:tcPr>
            <w:tcW w:w="647" w:type="dxa"/>
          </w:tcPr>
          <w:p w14:paraId="175CF8D4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18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64C294D6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24</w:t>
            </w:r>
          </w:p>
        </w:tc>
        <w:tc>
          <w:tcPr>
            <w:tcW w:w="647" w:type="dxa"/>
          </w:tcPr>
          <w:p w14:paraId="17D4D2F3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7</w:t>
            </w:r>
          </w:p>
        </w:tc>
      </w:tr>
      <w:tr w:rsidR="009A07C5" w:rsidRPr="00D7558B" w14:paraId="600799B4" w14:textId="77777777" w:rsidTr="00E518C8">
        <w:trPr>
          <w:jc w:val="center"/>
        </w:trPr>
        <w:tc>
          <w:tcPr>
            <w:tcW w:w="594" w:type="dxa"/>
            <w:shd w:val="clear" w:color="auto" w:fill="B8CCE4" w:themeFill="accent1" w:themeFillTint="66"/>
          </w:tcPr>
          <w:p w14:paraId="4C71A641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5</w:t>
            </w:r>
          </w:p>
        </w:tc>
        <w:tc>
          <w:tcPr>
            <w:tcW w:w="647" w:type="dxa"/>
          </w:tcPr>
          <w:p w14:paraId="3F03F137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45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1549B083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15</w:t>
            </w:r>
          </w:p>
        </w:tc>
        <w:tc>
          <w:tcPr>
            <w:tcW w:w="647" w:type="dxa"/>
          </w:tcPr>
          <w:p w14:paraId="470549C9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16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30EC86B4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25</w:t>
            </w:r>
          </w:p>
        </w:tc>
        <w:tc>
          <w:tcPr>
            <w:tcW w:w="647" w:type="dxa"/>
          </w:tcPr>
          <w:p w14:paraId="7CF86354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6</w:t>
            </w:r>
          </w:p>
        </w:tc>
      </w:tr>
      <w:tr w:rsidR="009A07C5" w:rsidRPr="00D7558B" w14:paraId="482B695A" w14:textId="77777777" w:rsidTr="00E518C8">
        <w:trPr>
          <w:jc w:val="center"/>
        </w:trPr>
        <w:tc>
          <w:tcPr>
            <w:tcW w:w="594" w:type="dxa"/>
            <w:shd w:val="clear" w:color="auto" w:fill="B8CCE4" w:themeFill="accent1" w:themeFillTint="66"/>
          </w:tcPr>
          <w:p w14:paraId="1EA088E7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6</w:t>
            </w:r>
          </w:p>
        </w:tc>
        <w:tc>
          <w:tcPr>
            <w:tcW w:w="647" w:type="dxa"/>
          </w:tcPr>
          <w:p w14:paraId="0FB0B8B9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40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09AB4A88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16</w:t>
            </w:r>
          </w:p>
        </w:tc>
        <w:tc>
          <w:tcPr>
            <w:tcW w:w="647" w:type="dxa"/>
          </w:tcPr>
          <w:p w14:paraId="0B56F52A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15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2207F0C0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26</w:t>
            </w:r>
          </w:p>
        </w:tc>
        <w:tc>
          <w:tcPr>
            <w:tcW w:w="647" w:type="dxa"/>
          </w:tcPr>
          <w:p w14:paraId="25ABBAD6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5</w:t>
            </w:r>
          </w:p>
        </w:tc>
      </w:tr>
      <w:tr w:rsidR="009A07C5" w:rsidRPr="00D7558B" w14:paraId="2E3A2B65" w14:textId="77777777" w:rsidTr="00E518C8">
        <w:trPr>
          <w:jc w:val="center"/>
        </w:trPr>
        <w:tc>
          <w:tcPr>
            <w:tcW w:w="594" w:type="dxa"/>
            <w:shd w:val="clear" w:color="auto" w:fill="B8CCE4" w:themeFill="accent1" w:themeFillTint="66"/>
          </w:tcPr>
          <w:p w14:paraId="447571B8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7</w:t>
            </w:r>
          </w:p>
        </w:tc>
        <w:tc>
          <w:tcPr>
            <w:tcW w:w="647" w:type="dxa"/>
          </w:tcPr>
          <w:p w14:paraId="68987962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36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3C7580C4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17</w:t>
            </w:r>
          </w:p>
        </w:tc>
        <w:tc>
          <w:tcPr>
            <w:tcW w:w="647" w:type="dxa"/>
          </w:tcPr>
          <w:p w14:paraId="02D9A2B8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14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72441334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27</w:t>
            </w:r>
          </w:p>
        </w:tc>
        <w:tc>
          <w:tcPr>
            <w:tcW w:w="647" w:type="dxa"/>
          </w:tcPr>
          <w:p w14:paraId="38A1B219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4</w:t>
            </w:r>
          </w:p>
        </w:tc>
      </w:tr>
      <w:tr w:rsidR="009A07C5" w:rsidRPr="00D7558B" w14:paraId="45036F35" w14:textId="77777777" w:rsidTr="00E518C8">
        <w:trPr>
          <w:jc w:val="center"/>
        </w:trPr>
        <w:tc>
          <w:tcPr>
            <w:tcW w:w="594" w:type="dxa"/>
            <w:shd w:val="clear" w:color="auto" w:fill="B8CCE4" w:themeFill="accent1" w:themeFillTint="66"/>
          </w:tcPr>
          <w:p w14:paraId="089F9205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8</w:t>
            </w:r>
          </w:p>
        </w:tc>
        <w:tc>
          <w:tcPr>
            <w:tcW w:w="647" w:type="dxa"/>
          </w:tcPr>
          <w:p w14:paraId="6CB17280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32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6E828A8A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18</w:t>
            </w:r>
          </w:p>
        </w:tc>
        <w:tc>
          <w:tcPr>
            <w:tcW w:w="647" w:type="dxa"/>
          </w:tcPr>
          <w:p w14:paraId="2109BBA8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13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0D70E8B0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28</w:t>
            </w:r>
          </w:p>
        </w:tc>
        <w:tc>
          <w:tcPr>
            <w:tcW w:w="647" w:type="dxa"/>
          </w:tcPr>
          <w:p w14:paraId="3F9B5472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3</w:t>
            </w:r>
          </w:p>
        </w:tc>
      </w:tr>
      <w:tr w:rsidR="009A07C5" w:rsidRPr="00D7558B" w14:paraId="47FB36E4" w14:textId="77777777" w:rsidTr="00E518C8">
        <w:trPr>
          <w:jc w:val="center"/>
        </w:trPr>
        <w:tc>
          <w:tcPr>
            <w:tcW w:w="594" w:type="dxa"/>
            <w:shd w:val="clear" w:color="auto" w:fill="B8CCE4" w:themeFill="accent1" w:themeFillTint="66"/>
          </w:tcPr>
          <w:p w14:paraId="2FCE1D45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9</w:t>
            </w:r>
          </w:p>
        </w:tc>
        <w:tc>
          <w:tcPr>
            <w:tcW w:w="647" w:type="dxa"/>
          </w:tcPr>
          <w:p w14:paraId="1145B1D1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29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39C358EC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19</w:t>
            </w:r>
          </w:p>
        </w:tc>
        <w:tc>
          <w:tcPr>
            <w:tcW w:w="647" w:type="dxa"/>
          </w:tcPr>
          <w:p w14:paraId="16371FD7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12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5BCD473B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29</w:t>
            </w:r>
          </w:p>
        </w:tc>
        <w:tc>
          <w:tcPr>
            <w:tcW w:w="647" w:type="dxa"/>
          </w:tcPr>
          <w:p w14:paraId="6D329140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2</w:t>
            </w:r>
          </w:p>
        </w:tc>
      </w:tr>
      <w:tr w:rsidR="009A07C5" w:rsidRPr="00D7558B" w14:paraId="7DC3B404" w14:textId="77777777" w:rsidTr="00E518C8">
        <w:trPr>
          <w:jc w:val="center"/>
        </w:trPr>
        <w:tc>
          <w:tcPr>
            <w:tcW w:w="594" w:type="dxa"/>
            <w:shd w:val="clear" w:color="auto" w:fill="B8CCE4" w:themeFill="accent1" w:themeFillTint="66"/>
          </w:tcPr>
          <w:p w14:paraId="0B759F60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10</w:t>
            </w:r>
          </w:p>
        </w:tc>
        <w:tc>
          <w:tcPr>
            <w:tcW w:w="647" w:type="dxa"/>
          </w:tcPr>
          <w:p w14:paraId="3A6FD17C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26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6EC450F2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20</w:t>
            </w:r>
          </w:p>
        </w:tc>
        <w:tc>
          <w:tcPr>
            <w:tcW w:w="647" w:type="dxa"/>
          </w:tcPr>
          <w:p w14:paraId="7C623804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11</w:t>
            </w:r>
          </w:p>
        </w:tc>
        <w:tc>
          <w:tcPr>
            <w:tcW w:w="594" w:type="dxa"/>
            <w:shd w:val="clear" w:color="auto" w:fill="B8CCE4" w:themeFill="accent1" w:themeFillTint="66"/>
          </w:tcPr>
          <w:p w14:paraId="5F0BE511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30</w:t>
            </w:r>
          </w:p>
        </w:tc>
        <w:tc>
          <w:tcPr>
            <w:tcW w:w="647" w:type="dxa"/>
          </w:tcPr>
          <w:p w14:paraId="665FA181" w14:textId="77777777" w:rsidR="009A07C5" w:rsidRPr="00D7558B" w:rsidRDefault="009A07C5" w:rsidP="00E518C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</w:pPr>
            <w:r w:rsidRPr="00D7558B">
              <w:rPr>
                <w:rFonts w:asciiTheme="minorHAnsi" w:hAnsiTheme="minorHAnsi" w:cstheme="minorHAnsi"/>
                <w:bCs/>
                <w:sz w:val="20"/>
                <w:szCs w:val="20"/>
                <w:lang w:val="es-ES_tradnl"/>
              </w:rPr>
              <w:t>1</w:t>
            </w:r>
          </w:p>
        </w:tc>
      </w:tr>
    </w:tbl>
    <w:p w14:paraId="57DDFBB5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7A0E2B23" w14:textId="4D7E39AE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sz w:val="20"/>
          <w:szCs w:val="20"/>
          <w:lang w:val="es-ES_tradnl"/>
        </w:rPr>
        <w:t>1</w:t>
      </w:r>
      <w:r w:rsidR="001704CA">
        <w:rPr>
          <w:rFonts w:asciiTheme="minorHAnsi" w:hAnsiTheme="minorHAnsi" w:cstheme="minorHAnsi"/>
          <w:sz w:val="20"/>
          <w:szCs w:val="20"/>
          <w:lang w:val="es-ES_tradnl"/>
        </w:rPr>
        <w:t>5</w:t>
      </w:r>
      <w:r w:rsidRPr="00D7558B">
        <w:rPr>
          <w:rFonts w:asciiTheme="minorHAnsi" w:hAnsiTheme="minorHAnsi" w:cstheme="minorHAnsi"/>
          <w:sz w:val="20"/>
          <w:szCs w:val="20"/>
          <w:lang w:val="es-ES_tradnl"/>
        </w:rPr>
        <w:t>. En la última prueba de la Copa de España Inclusiva, se contabilizará el sumatorio final de puntos obtenidos en el conjunto de pruebas y se proclamará el Campeón/a de la Copa de España Inclusiva, en categoría masculina y femenina que será el y el/la deportista que obtengan el sumatorio final más elevado de puntos en la totalidad de pruebas.</w:t>
      </w:r>
    </w:p>
    <w:p w14:paraId="43B3F0A7" w14:textId="77777777" w:rsidR="009A07C5" w:rsidRDefault="009A07C5" w:rsidP="009A07C5">
      <w:pPr>
        <w:spacing w:line="276" w:lineRule="auto"/>
        <w:jc w:val="both"/>
        <w:rPr>
          <w:rFonts w:asciiTheme="minorHAnsi" w:hAnsiTheme="minorHAnsi" w:cstheme="minorHAnsi"/>
          <w:b/>
          <w:sz w:val="20"/>
          <w:szCs w:val="20"/>
          <w:lang w:val="es-ES_tradnl"/>
        </w:rPr>
      </w:pPr>
    </w:p>
    <w:p w14:paraId="692414A0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283835CA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b/>
          <w:bCs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b/>
          <w:bCs/>
          <w:sz w:val="20"/>
          <w:szCs w:val="20"/>
          <w:lang w:val="es-ES_tradnl"/>
        </w:rPr>
        <w:t>IMAGEN, COMUNICACIÓN, MKT</w:t>
      </w:r>
    </w:p>
    <w:p w14:paraId="0F743CEF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7952594A" w14:textId="0138B447" w:rsidR="009A07C5" w:rsidRPr="00D7558B" w:rsidRDefault="007647E8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>
        <w:rPr>
          <w:rFonts w:asciiTheme="minorHAnsi" w:hAnsiTheme="minorHAnsi" w:cstheme="minorHAnsi"/>
          <w:sz w:val="20"/>
          <w:szCs w:val="20"/>
          <w:lang w:val="es-ES_tradnl"/>
        </w:rPr>
        <w:t>16</w:t>
      </w:r>
      <w:r w:rsidR="009A07C5" w:rsidRPr="00D7558B">
        <w:rPr>
          <w:rFonts w:asciiTheme="minorHAnsi" w:hAnsiTheme="minorHAnsi" w:cstheme="minorHAnsi"/>
          <w:sz w:val="20"/>
          <w:szCs w:val="20"/>
          <w:lang w:val="es-ES_tradnl"/>
        </w:rPr>
        <w:t>. Las federaciones dispondrán de presencia de sus logos y patrocinadores principales en las zonas personalizadas de competición, reparto de premios y en toda la publicidad y acciones de comunicación que se realicen.</w:t>
      </w:r>
    </w:p>
    <w:p w14:paraId="67385C20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6203456C" w14:textId="77777777" w:rsidR="007647E8" w:rsidRDefault="007647E8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5AC74D2D" w14:textId="6B100E58" w:rsidR="009A07C5" w:rsidRPr="00D7558B" w:rsidRDefault="00080872" w:rsidP="009A07C5">
      <w:pPr>
        <w:spacing w:line="276" w:lineRule="auto"/>
        <w:jc w:val="both"/>
        <w:rPr>
          <w:rFonts w:asciiTheme="minorHAnsi" w:hAnsiTheme="minorHAnsi" w:cstheme="minorHAnsi"/>
          <w:b/>
          <w:bCs/>
          <w:sz w:val="20"/>
          <w:szCs w:val="20"/>
          <w:lang w:val="es-ES_tradnl"/>
        </w:rPr>
      </w:pPr>
      <w:r>
        <w:rPr>
          <w:rFonts w:asciiTheme="minorHAnsi" w:hAnsiTheme="minorHAnsi" w:cstheme="minorHAnsi"/>
          <w:b/>
          <w:bCs/>
          <w:sz w:val="20"/>
          <w:szCs w:val="20"/>
          <w:lang w:val="es-ES_tradnl"/>
        </w:rPr>
        <w:t xml:space="preserve">RECOMENDACIONES PARA LAS </w:t>
      </w:r>
      <w:r w:rsidR="009A07C5" w:rsidRPr="00D7558B">
        <w:rPr>
          <w:rFonts w:asciiTheme="minorHAnsi" w:hAnsiTheme="minorHAnsi" w:cstheme="minorHAnsi"/>
          <w:b/>
          <w:bCs/>
          <w:sz w:val="20"/>
          <w:szCs w:val="20"/>
          <w:lang w:val="es-ES_tradnl"/>
        </w:rPr>
        <w:t>ENTIDADES ORGANIZADORAS</w:t>
      </w:r>
    </w:p>
    <w:p w14:paraId="2AE8A0C6" w14:textId="7AD75F4D" w:rsidR="009A07C5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15A504D2" w14:textId="58D653CE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sz w:val="20"/>
          <w:szCs w:val="20"/>
          <w:lang w:val="es-ES_tradnl"/>
        </w:rPr>
        <w:t xml:space="preserve">Se recomiendan una serie de medidas </w:t>
      </w:r>
      <w:proofErr w:type="gramStart"/>
      <w:r w:rsidRPr="00D7558B">
        <w:rPr>
          <w:rFonts w:asciiTheme="minorHAnsi" w:hAnsiTheme="minorHAnsi" w:cstheme="minorHAnsi"/>
          <w:sz w:val="20"/>
          <w:szCs w:val="20"/>
          <w:lang w:val="es-ES_tradnl"/>
        </w:rPr>
        <w:t>a</w:t>
      </w:r>
      <w:proofErr w:type="gramEnd"/>
      <w:r w:rsidRPr="00D7558B">
        <w:rPr>
          <w:rFonts w:asciiTheme="minorHAnsi" w:hAnsiTheme="minorHAnsi" w:cstheme="minorHAnsi"/>
          <w:sz w:val="20"/>
          <w:szCs w:val="20"/>
          <w:lang w:val="es-ES_tradnl"/>
        </w:rPr>
        <w:t xml:space="preserve"> tener en cuenta para el mejor desarrollo de la prueba dentro de la estación</w:t>
      </w:r>
      <w:r w:rsidR="00080872">
        <w:rPr>
          <w:rFonts w:asciiTheme="minorHAnsi" w:hAnsiTheme="minorHAnsi" w:cstheme="minorHAnsi"/>
          <w:sz w:val="20"/>
          <w:szCs w:val="20"/>
          <w:lang w:val="es-ES_tradnl"/>
        </w:rPr>
        <w:t>:</w:t>
      </w:r>
    </w:p>
    <w:p w14:paraId="76B6BBB6" w14:textId="77777777" w:rsidR="009A07C5" w:rsidRPr="00D7558B" w:rsidRDefault="009A07C5" w:rsidP="009A07C5">
      <w:pPr>
        <w:pStyle w:val="Prrafodelista"/>
        <w:numPr>
          <w:ilvl w:val="0"/>
          <w:numId w:val="58"/>
        </w:num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sz w:val="20"/>
          <w:szCs w:val="20"/>
          <w:lang w:val="es-ES_tradnl"/>
        </w:rPr>
        <w:t xml:space="preserve">Disponibilidad de </w:t>
      </w:r>
      <w:proofErr w:type="gramStart"/>
      <w:r w:rsidRPr="00D7558B">
        <w:rPr>
          <w:rFonts w:asciiTheme="minorHAnsi" w:hAnsiTheme="minorHAnsi" w:cstheme="minorHAnsi"/>
          <w:sz w:val="20"/>
          <w:szCs w:val="20"/>
          <w:lang w:val="es-ES_tradnl"/>
        </w:rPr>
        <w:t>parking</w:t>
      </w:r>
      <w:proofErr w:type="gramEnd"/>
      <w:r w:rsidRPr="00D7558B">
        <w:rPr>
          <w:rFonts w:asciiTheme="minorHAnsi" w:hAnsiTheme="minorHAnsi" w:cstheme="minorHAnsi"/>
          <w:sz w:val="20"/>
          <w:szCs w:val="20"/>
          <w:lang w:val="es-ES_tradnl"/>
        </w:rPr>
        <w:t xml:space="preserve"> adaptado y accesible para vehículos y remolques.</w:t>
      </w:r>
    </w:p>
    <w:p w14:paraId="5B4C23A3" w14:textId="77777777" w:rsidR="009A07C5" w:rsidRPr="00D7558B" w:rsidRDefault="009A07C5" w:rsidP="009A07C5">
      <w:pPr>
        <w:pStyle w:val="Prrafodelista"/>
        <w:numPr>
          <w:ilvl w:val="0"/>
          <w:numId w:val="58"/>
        </w:num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sz w:val="20"/>
          <w:szCs w:val="20"/>
          <w:lang w:val="es-ES_tradnl"/>
        </w:rPr>
        <w:t>Disponibilidad de baños adaptados en la zona de competición.</w:t>
      </w:r>
    </w:p>
    <w:p w14:paraId="12FFFB0F" w14:textId="77777777" w:rsidR="009A07C5" w:rsidRPr="00D7558B" w:rsidRDefault="009A07C5" w:rsidP="009A07C5">
      <w:pPr>
        <w:pStyle w:val="Prrafodelista"/>
        <w:numPr>
          <w:ilvl w:val="0"/>
          <w:numId w:val="58"/>
        </w:num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sz w:val="20"/>
          <w:szCs w:val="20"/>
          <w:lang w:val="es-ES_tradnl"/>
        </w:rPr>
        <w:t>Recomendado plazas para personas con discapacidad.</w:t>
      </w:r>
    </w:p>
    <w:p w14:paraId="575B7AB4" w14:textId="725E2FC9" w:rsidR="009A07C5" w:rsidRPr="00D7558B" w:rsidRDefault="009A07C5" w:rsidP="009A07C5">
      <w:pPr>
        <w:rPr>
          <w:rFonts w:asciiTheme="minorHAnsi" w:hAnsiTheme="minorHAnsi" w:cstheme="minorHAnsi"/>
          <w:b/>
          <w:bCs/>
          <w:lang w:val="es-ES_tradnl"/>
        </w:rPr>
      </w:pPr>
    </w:p>
    <w:p w14:paraId="6B7F40A7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0BE02AC7" w14:textId="32C03322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b/>
          <w:bCs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b/>
          <w:bCs/>
          <w:sz w:val="20"/>
          <w:szCs w:val="20"/>
          <w:lang w:val="es-ES_tradnl"/>
        </w:rPr>
        <w:t>CALENDARIO TEMPORADA 20</w:t>
      </w:r>
      <w:r w:rsidR="0075162E">
        <w:rPr>
          <w:rFonts w:asciiTheme="minorHAnsi" w:hAnsiTheme="minorHAnsi" w:cstheme="minorHAnsi"/>
          <w:b/>
          <w:bCs/>
          <w:sz w:val="20"/>
          <w:szCs w:val="20"/>
          <w:lang w:val="es-ES_tradnl"/>
        </w:rPr>
        <w:t>2</w:t>
      </w:r>
      <w:r w:rsidR="007647E8">
        <w:rPr>
          <w:rFonts w:asciiTheme="minorHAnsi" w:hAnsiTheme="minorHAnsi" w:cstheme="minorHAnsi"/>
          <w:b/>
          <w:bCs/>
          <w:sz w:val="20"/>
          <w:szCs w:val="20"/>
          <w:lang w:val="es-ES_tradnl"/>
        </w:rPr>
        <w:t>1</w:t>
      </w:r>
      <w:r w:rsidRPr="00D7558B">
        <w:rPr>
          <w:rFonts w:asciiTheme="minorHAnsi" w:hAnsiTheme="minorHAnsi" w:cstheme="minorHAnsi"/>
          <w:b/>
          <w:bCs/>
          <w:sz w:val="20"/>
          <w:szCs w:val="20"/>
          <w:lang w:val="es-ES_tradnl"/>
        </w:rPr>
        <w:t>/202</w:t>
      </w:r>
      <w:r w:rsidR="007647E8">
        <w:rPr>
          <w:rFonts w:asciiTheme="minorHAnsi" w:hAnsiTheme="minorHAnsi" w:cstheme="minorHAnsi"/>
          <w:b/>
          <w:bCs/>
          <w:sz w:val="20"/>
          <w:szCs w:val="20"/>
          <w:lang w:val="es-ES_tradnl"/>
        </w:rPr>
        <w:t>2</w:t>
      </w:r>
    </w:p>
    <w:p w14:paraId="31D5BB2F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</w:p>
    <w:p w14:paraId="6F7AB7F6" w14:textId="77777777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u w:val="single"/>
          <w:lang w:val="es-ES_tradnl"/>
        </w:rPr>
      </w:pPr>
      <w:r w:rsidRPr="00D7558B">
        <w:rPr>
          <w:rFonts w:asciiTheme="minorHAnsi" w:hAnsiTheme="minorHAnsi" w:cstheme="minorHAnsi"/>
          <w:sz w:val="20"/>
          <w:szCs w:val="20"/>
          <w:u w:val="single"/>
          <w:lang w:val="es-ES_tradnl"/>
        </w:rPr>
        <w:t xml:space="preserve">Pruebas puntuables Copa de España Inclusiva </w:t>
      </w:r>
    </w:p>
    <w:p w14:paraId="51F059EB" w14:textId="67646476" w:rsidR="009A07C5" w:rsidRPr="00D7558B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proofErr w:type="spellStart"/>
      <w:r w:rsidRPr="00D7558B">
        <w:rPr>
          <w:rFonts w:asciiTheme="minorHAnsi" w:hAnsiTheme="minorHAnsi" w:cstheme="minorHAnsi"/>
          <w:sz w:val="20"/>
          <w:szCs w:val="20"/>
          <w:lang w:val="es-ES_tradnl"/>
        </w:rPr>
        <w:t>Baqueira</w:t>
      </w:r>
      <w:proofErr w:type="spellEnd"/>
      <w:r w:rsidRPr="00D7558B">
        <w:rPr>
          <w:rFonts w:asciiTheme="minorHAnsi" w:hAnsiTheme="minorHAnsi" w:cstheme="minorHAnsi"/>
          <w:sz w:val="20"/>
          <w:szCs w:val="20"/>
          <w:lang w:val="es-ES_tradnl"/>
        </w:rPr>
        <w:t xml:space="preserve">: </w:t>
      </w:r>
      <w:r w:rsidRPr="00D7558B">
        <w:rPr>
          <w:rFonts w:asciiTheme="minorHAnsi" w:hAnsiTheme="minorHAnsi" w:cstheme="minorHAnsi"/>
          <w:sz w:val="20"/>
          <w:szCs w:val="20"/>
          <w:lang w:val="es-ES_tradnl"/>
        </w:rPr>
        <w:tab/>
        <w:t>Trofeo Fundación Jesús Serra / 2</w:t>
      </w:r>
      <w:r w:rsidR="007647E8">
        <w:rPr>
          <w:rFonts w:asciiTheme="minorHAnsi" w:hAnsiTheme="minorHAnsi" w:cstheme="minorHAnsi"/>
          <w:sz w:val="20"/>
          <w:szCs w:val="20"/>
          <w:lang w:val="es-ES_tradnl"/>
        </w:rPr>
        <w:t>3</w:t>
      </w:r>
      <w:r w:rsidRPr="00D7558B">
        <w:rPr>
          <w:rFonts w:asciiTheme="minorHAnsi" w:hAnsiTheme="minorHAnsi" w:cstheme="minorHAnsi"/>
          <w:sz w:val="20"/>
          <w:szCs w:val="20"/>
          <w:lang w:val="es-ES_tradnl"/>
        </w:rPr>
        <w:t>-2</w:t>
      </w:r>
      <w:r w:rsidR="007647E8">
        <w:rPr>
          <w:rFonts w:asciiTheme="minorHAnsi" w:hAnsiTheme="minorHAnsi" w:cstheme="minorHAnsi"/>
          <w:sz w:val="20"/>
          <w:szCs w:val="20"/>
          <w:lang w:val="es-ES_tradnl"/>
        </w:rPr>
        <w:t>4</w:t>
      </w:r>
      <w:r w:rsidRPr="00D7558B">
        <w:rPr>
          <w:rFonts w:asciiTheme="minorHAnsi" w:hAnsiTheme="minorHAnsi" w:cstheme="minorHAnsi"/>
          <w:sz w:val="20"/>
          <w:szCs w:val="20"/>
          <w:lang w:val="es-ES_tradnl"/>
        </w:rPr>
        <w:t xml:space="preserve"> enero / GS, SL </w:t>
      </w:r>
    </w:p>
    <w:p w14:paraId="0CB66876" w14:textId="5B619363" w:rsidR="009A07C5" w:rsidRDefault="009A07C5" w:rsidP="009A07C5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r w:rsidRPr="00D7558B">
        <w:rPr>
          <w:rFonts w:asciiTheme="minorHAnsi" w:hAnsiTheme="minorHAnsi" w:cstheme="minorHAnsi"/>
          <w:sz w:val="20"/>
          <w:szCs w:val="20"/>
          <w:lang w:val="es-ES_tradnl"/>
        </w:rPr>
        <w:t xml:space="preserve">Sierra Nevada: </w:t>
      </w:r>
      <w:r w:rsidRPr="00D7558B">
        <w:rPr>
          <w:rFonts w:asciiTheme="minorHAnsi" w:hAnsiTheme="minorHAnsi" w:cstheme="minorHAnsi"/>
          <w:sz w:val="20"/>
          <w:szCs w:val="20"/>
          <w:lang w:val="es-ES_tradnl"/>
        </w:rPr>
        <w:tab/>
        <w:t xml:space="preserve">Trofeo </w:t>
      </w:r>
      <w:proofErr w:type="spellStart"/>
      <w:r w:rsidRPr="00D7558B">
        <w:rPr>
          <w:rFonts w:asciiTheme="minorHAnsi" w:hAnsiTheme="minorHAnsi" w:cstheme="minorHAnsi"/>
          <w:sz w:val="20"/>
          <w:szCs w:val="20"/>
          <w:lang w:val="es-ES_tradnl"/>
        </w:rPr>
        <w:t>Santiveri</w:t>
      </w:r>
      <w:proofErr w:type="spellEnd"/>
      <w:r w:rsidRPr="00D7558B">
        <w:rPr>
          <w:rFonts w:asciiTheme="minorHAnsi" w:hAnsiTheme="minorHAnsi" w:cstheme="minorHAnsi"/>
          <w:sz w:val="20"/>
          <w:szCs w:val="20"/>
          <w:lang w:val="es-ES_tradnl"/>
        </w:rPr>
        <w:t xml:space="preserve"> / </w:t>
      </w:r>
      <w:r w:rsidR="007647E8">
        <w:rPr>
          <w:rFonts w:asciiTheme="minorHAnsi" w:hAnsiTheme="minorHAnsi" w:cstheme="minorHAnsi"/>
          <w:sz w:val="20"/>
          <w:szCs w:val="20"/>
          <w:lang w:val="es-ES_tradnl"/>
        </w:rPr>
        <w:t>6-7</w:t>
      </w:r>
      <w:r w:rsidRPr="00D7558B">
        <w:rPr>
          <w:rFonts w:asciiTheme="minorHAnsi" w:hAnsiTheme="minorHAnsi" w:cstheme="minorHAnsi"/>
          <w:sz w:val="20"/>
          <w:szCs w:val="20"/>
          <w:lang w:val="es-ES_tradnl"/>
        </w:rPr>
        <w:t xml:space="preserve"> </w:t>
      </w:r>
      <w:r w:rsidR="007647E8">
        <w:rPr>
          <w:rFonts w:asciiTheme="minorHAnsi" w:hAnsiTheme="minorHAnsi" w:cstheme="minorHAnsi"/>
          <w:sz w:val="20"/>
          <w:szCs w:val="20"/>
          <w:lang w:val="es-ES_tradnl"/>
        </w:rPr>
        <w:t>febrero</w:t>
      </w:r>
      <w:r w:rsidRPr="00D7558B">
        <w:rPr>
          <w:rFonts w:asciiTheme="minorHAnsi" w:hAnsiTheme="minorHAnsi" w:cstheme="minorHAnsi"/>
          <w:sz w:val="20"/>
          <w:szCs w:val="20"/>
          <w:lang w:val="es-ES_tradnl"/>
        </w:rPr>
        <w:t xml:space="preserve"> / GS, SL</w:t>
      </w:r>
    </w:p>
    <w:p w14:paraId="67694746" w14:textId="52260EE8" w:rsidR="00F32AA3" w:rsidRPr="000A153C" w:rsidRDefault="0075162E" w:rsidP="000A153C">
      <w:pPr>
        <w:spacing w:line="276" w:lineRule="auto"/>
        <w:jc w:val="both"/>
        <w:rPr>
          <w:rFonts w:asciiTheme="minorHAnsi" w:hAnsiTheme="minorHAnsi" w:cstheme="minorHAnsi"/>
          <w:sz w:val="20"/>
          <w:szCs w:val="20"/>
          <w:lang w:val="es-ES_tradnl"/>
        </w:rPr>
      </w:pPr>
      <w:proofErr w:type="spellStart"/>
      <w:r>
        <w:rPr>
          <w:rFonts w:asciiTheme="minorHAnsi" w:hAnsiTheme="minorHAnsi" w:cstheme="minorHAnsi"/>
          <w:sz w:val="20"/>
          <w:szCs w:val="20"/>
          <w:lang w:val="es-ES_tradnl"/>
        </w:rPr>
        <w:t>Panticosa</w:t>
      </w:r>
      <w:proofErr w:type="spellEnd"/>
      <w:r>
        <w:rPr>
          <w:rFonts w:asciiTheme="minorHAnsi" w:hAnsiTheme="minorHAnsi" w:cstheme="minorHAnsi"/>
          <w:sz w:val="20"/>
          <w:szCs w:val="20"/>
          <w:lang w:val="es-ES_tradnl"/>
        </w:rPr>
        <w:t>:</w:t>
      </w:r>
      <w:r>
        <w:rPr>
          <w:rFonts w:asciiTheme="minorHAnsi" w:hAnsiTheme="minorHAnsi" w:cstheme="minorHAnsi"/>
          <w:sz w:val="20"/>
          <w:szCs w:val="20"/>
          <w:lang w:val="es-ES_tradnl"/>
        </w:rPr>
        <w:tab/>
      </w:r>
      <w:r w:rsidR="007647E8">
        <w:rPr>
          <w:rFonts w:asciiTheme="minorHAnsi" w:hAnsiTheme="minorHAnsi" w:cstheme="minorHAnsi"/>
          <w:sz w:val="20"/>
          <w:szCs w:val="20"/>
          <w:lang w:val="es-ES_tradnl"/>
        </w:rPr>
        <w:t>A determinar</w:t>
      </w:r>
    </w:p>
    <w:sectPr w:rsidR="00F32AA3" w:rsidRPr="000A153C" w:rsidSect="00004C41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2907" w:right="1133" w:bottom="2268" w:left="2268" w:header="708" w:footer="19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92A4F55" w14:textId="77777777" w:rsidR="002676E3" w:rsidRDefault="002676E3">
      <w:r>
        <w:separator/>
      </w:r>
    </w:p>
  </w:endnote>
  <w:endnote w:type="continuationSeparator" w:id="0">
    <w:p w14:paraId="1AE79BB2" w14:textId="77777777" w:rsidR="002676E3" w:rsidRDefault="002676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Berlin Sans FB Demi">
    <w:panose1 w:val="020E0802020502020306"/>
    <w:charset w:val="4D"/>
    <w:family w:val="swiss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5954A2" w14:textId="77777777" w:rsidR="00F10D15" w:rsidRDefault="00F10D15">
    <w:pPr>
      <w:pStyle w:val="Piedepgina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14:paraId="641086F1" w14:textId="77777777" w:rsidR="00F10D15" w:rsidRDefault="00F10D15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595242" w14:textId="77777777" w:rsidR="00F10D15" w:rsidRPr="00312153" w:rsidRDefault="00F10D15" w:rsidP="00131437">
    <w:pPr>
      <w:pStyle w:val="Piedepgina"/>
      <w:framePr w:wrap="around" w:vAnchor="text" w:hAnchor="page" w:x="10702" w:y="-244"/>
      <w:rPr>
        <w:rStyle w:val="Nmerodepgina"/>
        <w:rFonts w:ascii="Tahoma" w:hAnsi="Tahoma" w:cs="Tahoma"/>
        <w:sz w:val="18"/>
        <w:lang w:val="en-US"/>
      </w:rPr>
    </w:pPr>
  </w:p>
  <w:p w14:paraId="37B55A8F" w14:textId="77777777" w:rsidR="00F10D15" w:rsidRPr="007600F8" w:rsidRDefault="000354F1" w:rsidP="0078549F">
    <w:pPr>
      <w:pStyle w:val="Piedepgina"/>
      <w:rPr>
        <w:rFonts w:ascii="Tahoma" w:hAnsi="Tahoma" w:cs="Tahoma"/>
        <w:b/>
        <w:sz w:val="16"/>
        <w:szCs w:val="16"/>
        <w:lang w:val="en-GB"/>
      </w:rPr>
    </w:pPr>
    <w:r w:rsidRPr="007B45AE">
      <w:rPr>
        <w:noProof/>
      </w:rPr>
      <w:drawing>
        <wp:anchor distT="0" distB="0" distL="114300" distR="114300" simplePos="0" relativeHeight="251649024" behindDoc="0" locked="0" layoutInCell="1" allowOverlap="1" wp14:anchorId="2EBF2BA5" wp14:editId="76FA18ED">
          <wp:simplePos x="0" y="0"/>
          <wp:positionH relativeFrom="column">
            <wp:posOffset>-1241425</wp:posOffset>
          </wp:positionH>
          <wp:positionV relativeFrom="paragraph">
            <wp:posOffset>-594360</wp:posOffset>
          </wp:positionV>
          <wp:extent cx="652145" cy="485775"/>
          <wp:effectExtent l="0" t="0" r="0" b="0"/>
          <wp:wrapThrough wrapText="bothSides">
            <wp:wrapPolygon edited="0">
              <wp:start x="7572" y="0"/>
              <wp:lineTo x="1262" y="6776"/>
              <wp:lineTo x="1683" y="16941"/>
              <wp:lineTo x="2103" y="18635"/>
              <wp:lineTo x="6310" y="18635"/>
              <wp:lineTo x="6310" y="20894"/>
              <wp:lineTo x="19350" y="20894"/>
              <wp:lineTo x="19350" y="9035"/>
              <wp:lineTo x="15984" y="5647"/>
              <wp:lineTo x="9254" y="0"/>
              <wp:lineTo x="7572" y="0"/>
            </wp:wrapPolygon>
          </wp:wrapThrough>
          <wp:docPr id="24" name="Imagen 24" descr="../../../../../../aa%202.admin/aa%20ad%20alps/ad%20alps%20logos/Naut%20Aran/logo%20mkt/logo%20positivo%20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../../../../../../aa%202.admin/aa%20ad%20alps/ad%20alps%20logos/Naut%20Aran/logo%20mkt/logo%20positivo%20.pd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52145" cy="4857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7B45AE">
      <w:rPr>
        <w:noProof/>
      </w:rPr>
      <w:drawing>
        <wp:anchor distT="0" distB="0" distL="114300" distR="114300" simplePos="0" relativeHeight="251645952" behindDoc="0" locked="0" layoutInCell="1" allowOverlap="1" wp14:anchorId="739B40F1" wp14:editId="26175FB4">
          <wp:simplePos x="0" y="0"/>
          <wp:positionH relativeFrom="column">
            <wp:posOffset>-1320910</wp:posOffset>
          </wp:positionH>
          <wp:positionV relativeFrom="paragraph">
            <wp:posOffset>-1249703</wp:posOffset>
          </wp:positionV>
          <wp:extent cx="953659" cy="398803"/>
          <wp:effectExtent l="0" t="0" r="0" b="0"/>
          <wp:wrapNone/>
          <wp:docPr id="17" name="Imagen 5" descr="\\SERVERALPS\datos\Secretaría\aa sc logos\logoaran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5" descr="\\SERVERALPS\datos\Secretaría\aa sc logos\logoaran.jpg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4649" cy="40339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7B45AE">
      <w:rPr>
        <w:noProof/>
      </w:rPr>
      <w:drawing>
        <wp:anchor distT="0" distB="0" distL="114300" distR="114300" simplePos="0" relativeHeight="251659264" behindDoc="0" locked="0" layoutInCell="1" allowOverlap="1" wp14:anchorId="69BF437F" wp14:editId="698D476F">
          <wp:simplePos x="0" y="0"/>
          <wp:positionH relativeFrom="column">
            <wp:posOffset>-1305560</wp:posOffset>
          </wp:positionH>
          <wp:positionV relativeFrom="paragraph">
            <wp:posOffset>-2217420</wp:posOffset>
          </wp:positionV>
          <wp:extent cx="855980" cy="570230"/>
          <wp:effectExtent l="0" t="0" r="0" b="1270"/>
          <wp:wrapThrough wrapText="bothSides">
            <wp:wrapPolygon edited="0">
              <wp:start x="0" y="0"/>
              <wp:lineTo x="0" y="21167"/>
              <wp:lineTo x="21151" y="21167"/>
              <wp:lineTo x="21151" y="0"/>
              <wp:lineTo x="0" y="0"/>
            </wp:wrapPolygon>
          </wp:wrapThrough>
          <wp:docPr id="25" name="Imagen 25" descr="../../../../aa%201.dirección/aa%20dc%2015%20logos/Ara%20Lleida/Unknown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../../../../aa%201.dirección/aa%20dc%2015%20logos/Ara%20Lleida/Unknown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5980" cy="5702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B399E">
      <w:rPr>
        <w:noProof/>
      </w:rPr>
      <w:drawing>
        <wp:anchor distT="0" distB="0" distL="114300" distR="114300" simplePos="0" relativeHeight="251685888" behindDoc="0" locked="0" layoutInCell="1" allowOverlap="1" wp14:anchorId="6BFA6788" wp14:editId="0062B011">
          <wp:simplePos x="0" y="0"/>
          <wp:positionH relativeFrom="column">
            <wp:posOffset>-1287780</wp:posOffset>
          </wp:positionH>
          <wp:positionV relativeFrom="paragraph">
            <wp:posOffset>-4181638</wp:posOffset>
          </wp:positionV>
          <wp:extent cx="955040" cy="408940"/>
          <wp:effectExtent l="0" t="0" r="0" b="0"/>
          <wp:wrapThrough wrapText="bothSides">
            <wp:wrapPolygon edited="0">
              <wp:start x="862" y="0"/>
              <wp:lineTo x="0" y="4025"/>
              <wp:lineTo x="0" y="20795"/>
              <wp:lineTo x="1723" y="20795"/>
              <wp:lineTo x="21255" y="20795"/>
              <wp:lineTo x="21255" y="4025"/>
              <wp:lineTo x="4883" y="0"/>
              <wp:lineTo x="862" y="0"/>
            </wp:wrapPolygon>
          </wp:wrapThrough>
          <wp:docPr id="27" name="Imagen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" name="logo_cabecera.gif"/>
                  <pic:cNvPicPr/>
                </pic:nvPicPr>
                <pic:blipFill>
                  <a:blip r:embed="rId4"/>
                  <a:stretch>
                    <a:fillRect/>
                  </a:stretch>
                </pic:blipFill>
                <pic:spPr>
                  <a:xfrm>
                    <a:off x="0" y="0"/>
                    <a:ext cx="955040" cy="408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841E9">
      <w:rPr>
        <w:noProof/>
      </w:rPr>
      <w:drawing>
        <wp:anchor distT="0" distB="0" distL="114300" distR="114300" simplePos="0" relativeHeight="251686912" behindDoc="0" locked="0" layoutInCell="1" allowOverlap="1" wp14:anchorId="65091FC4" wp14:editId="2A1486C3">
          <wp:simplePos x="0" y="0"/>
          <wp:positionH relativeFrom="column">
            <wp:posOffset>-1087120</wp:posOffset>
          </wp:positionH>
          <wp:positionV relativeFrom="paragraph">
            <wp:posOffset>-3556000</wp:posOffset>
          </wp:positionV>
          <wp:extent cx="496570" cy="495935"/>
          <wp:effectExtent l="0" t="0" r="0" b="0"/>
          <wp:wrapThrough wrapText="bothSides">
            <wp:wrapPolygon edited="0">
              <wp:start x="0" y="0"/>
              <wp:lineTo x="0" y="21019"/>
              <wp:lineTo x="20992" y="21019"/>
              <wp:lineTo x="20992" y="0"/>
              <wp:lineTo x="0" y="0"/>
            </wp:wrapPolygon>
          </wp:wrapThrough>
          <wp:docPr id="30" name="Imagen 30" descr="Imagen que contiene transporte, aeronave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alps aran.jpg"/>
                  <pic:cNvPicPr/>
                </pic:nvPicPr>
                <pic:blipFill>
                  <a:blip r:embed="rId5"/>
                  <a:stretch>
                    <a:fillRect/>
                  </a:stretch>
                </pic:blipFill>
                <pic:spPr>
                  <a:xfrm>
                    <a:off x="0" y="0"/>
                    <a:ext cx="496570" cy="4959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841E9">
      <w:rPr>
        <w:rFonts w:asciiTheme="minorHAnsi" w:hAnsiTheme="minorHAnsi" w:cstheme="minorHAnsi"/>
        <w:bCs/>
        <w:iCs/>
        <w:noProof/>
        <w:color w:val="0000FF"/>
      </w:rPr>
      <w:drawing>
        <wp:anchor distT="0" distB="0" distL="114300" distR="114300" simplePos="0" relativeHeight="251661312" behindDoc="0" locked="0" layoutInCell="1" allowOverlap="1" wp14:anchorId="70829F8F" wp14:editId="5E301E0B">
          <wp:simplePos x="0" y="0"/>
          <wp:positionH relativeFrom="column">
            <wp:posOffset>-1254760</wp:posOffset>
          </wp:positionH>
          <wp:positionV relativeFrom="paragraph">
            <wp:posOffset>-2905125</wp:posOffset>
          </wp:positionV>
          <wp:extent cx="808355" cy="419100"/>
          <wp:effectExtent l="0" t="0" r="4445" b="0"/>
          <wp:wrapThrough wrapText="bothSides">
            <wp:wrapPolygon edited="0">
              <wp:start x="0" y="0"/>
              <wp:lineTo x="0" y="20945"/>
              <wp:lineTo x="21379" y="20945"/>
              <wp:lineTo x="21379" y="0"/>
              <wp:lineTo x="0" y="0"/>
            </wp:wrapPolygon>
          </wp:wrapThrough>
          <wp:docPr id="11" name="Imagen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logo color.jpg"/>
                  <pic:cNvPicPr/>
                </pic:nvPicPr>
                <pic:blipFill>
                  <a:blip r:embed="rId6"/>
                  <a:stretch>
                    <a:fillRect/>
                  </a:stretch>
                </pic:blipFill>
                <pic:spPr>
                  <a:xfrm>
                    <a:off x="0" y="0"/>
                    <a:ext cx="808355" cy="419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EA523D" w:rsidRPr="007B45AE">
      <w:rPr>
        <w:noProof/>
      </w:rPr>
      <w:drawing>
        <wp:anchor distT="0" distB="0" distL="114300" distR="114300" simplePos="0" relativeHeight="251667456" behindDoc="0" locked="0" layoutInCell="1" allowOverlap="1" wp14:anchorId="76FD77D1" wp14:editId="74EA755F">
          <wp:simplePos x="0" y="0"/>
          <wp:positionH relativeFrom="column">
            <wp:posOffset>2678555</wp:posOffset>
          </wp:positionH>
          <wp:positionV relativeFrom="paragraph">
            <wp:posOffset>-910590</wp:posOffset>
          </wp:positionV>
          <wp:extent cx="1893570" cy="683260"/>
          <wp:effectExtent l="0" t="0" r="0" b="2540"/>
          <wp:wrapNone/>
          <wp:docPr id="19" name="Imagen 19" descr="HD:Users:andresgomezsirat:Dropbox:Alps Dropbox:aa 3.secre:aa sc alps:aa sc alps logos:fundacion repsol:F_repsol_logo_volumen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D:Users:andresgomezsirat:Dropbox:Alps Dropbox:aa 3.secre:aa sc alps:aa sc alps logos:fundacion repsol:F_repsol_logo_volumen.jp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93570" cy="68326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EA523D" w:rsidRPr="007B45AE">
      <w:rPr>
        <w:noProof/>
      </w:rPr>
      <w:drawing>
        <wp:anchor distT="0" distB="0" distL="114300" distR="114300" simplePos="0" relativeHeight="251650048" behindDoc="0" locked="0" layoutInCell="1" allowOverlap="1" wp14:anchorId="61A5C5CE" wp14:editId="2FA25943">
          <wp:simplePos x="0" y="0"/>
          <wp:positionH relativeFrom="column">
            <wp:posOffset>232410</wp:posOffset>
          </wp:positionH>
          <wp:positionV relativeFrom="paragraph">
            <wp:posOffset>-856740</wp:posOffset>
          </wp:positionV>
          <wp:extent cx="1737995" cy="567055"/>
          <wp:effectExtent l="0" t="0" r="1905" b="4445"/>
          <wp:wrapThrough wrapText="bothSides">
            <wp:wrapPolygon edited="0">
              <wp:start x="0" y="0"/>
              <wp:lineTo x="0" y="21286"/>
              <wp:lineTo x="21466" y="21286"/>
              <wp:lineTo x="21466" y="0"/>
              <wp:lineTo x="0" y="0"/>
            </wp:wrapPolygon>
          </wp:wrapThrough>
          <wp:docPr id="26" name="Imagen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catalana_occidente_logo_fundacion_jesus_serra_cas.tif"/>
                  <pic:cNvPicPr/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37995" cy="5670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5CF6C8" w14:textId="77777777" w:rsidR="00F10D15" w:rsidRDefault="00F10D15" w:rsidP="00673448">
    <w:pPr>
      <w:pStyle w:val="Piedepgina"/>
      <w:jc w:val="center"/>
      <w:rPr>
        <w:rFonts w:ascii="Tahoma" w:hAnsi="Tahoma" w:cs="Tahoma"/>
        <w:b/>
        <w:sz w:val="16"/>
        <w:szCs w:val="16"/>
        <w:lang w:val="en-GB"/>
      </w:rPr>
    </w:pPr>
    <w:r>
      <w:rPr>
        <w:rFonts w:ascii="Tahoma" w:hAnsi="Tahoma" w:cs="Tahoma"/>
        <w:b/>
        <w:noProof/>
        <w:sz w:val="16"/>
        <w:szCs w:val="16"/>
        <w:lang w:val="es-ES_tradnl"/>
      </w:rPr>
      <w:drawing>
        <wp:anchor distT="0" distB="0" distL="114300" distR="114300" simplePos="0" relativeHeight="251666432" behindDoc="0" locked="0" layoutInCell="1" allowOverlap="1" wp14:anchorId="38AF21A3" wp14:editId="31AA4E9F">
          <wp:simplePos x="0" y="0"/>
          <wp:positionH relativeFrom="column">
            <wp:posOffset>-1193067</wp:posOffset>
          </wp:positionH>
          <wp:positionV relativeFrom="paragraph">
            <wp:posOffset>-520700</wp:posOffset>
          </wp:positionV>
          <wp:extent cx="965200" cy="362585"/>
          <wp:effectExtent l="0" t="0" r="0" b="5715"/>
          <wp:wrapThrough wrapText="bothSides">
            <wp:wrapPolygon edited="0">
              <wp:start x="2274" y="0"/>
              <wp:lineTo x="0" y="3783"/>
              <wp:lineTo x="0" y="18158"/>
              <wp:lineTo x="2558" y="21184"/>
              <wp:lineTo x="4547" y="21184"/>
              <wp:lineTo x="20463" y="21184"/>
              <wp:lineTo x="21032" y="13618"/>
              <wp:lineTo x="17621" y="12862"/>
              <wp:lineTo x="21316" y="9079"/>
              <wp:lineTo x="21316" y="1513"/>
              <wp:lineTo x="6253" y="0"/>
              <wp:lineTo x="2274" y="0"/>
            </wp:wrapPolygon>
          </wp:wrapThrough>
          <wp:docPr id="15" name="Imagen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logo-nuevo3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65200" cy="3625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ahoma" w:hAnsi="Tahoma" w:cs="Tahoma"/>
        <w:b/>
        <w:noProof/>
        <w:sz w:val="16"/>
        <w:szCs w:val="16"/>
        <w:lang w:val="es-ES_tradnl"/>
      </w:rPr>
      <w:drawing>
        <wp:anchor distT="0" distB="0" distL="114300" distR="114300" simplePos="0" relativeHeight="251662336" behindDoc="0" locked="0" layoutInCell="1" allowOverlap="1" wp14:anchorId="6D96EC85" wp14:editId="51FCA473">
          <wp:simplePos x="0" y="0"/>
          <wp:positionH relativeFrom="column">
            <wp:posOffset>-1282798</wp:posOffset>
          </wp:positionH>
          <wp:positionV relativeFrom="paragraph">
            <wp:posOffset>-3347085</wp:posOffset>
          </wp:positionV>
          <wp:extent cx="787400" cy="586740"/>
          <wp:effectExtent l="0" t="0" r="0" b="0"/>
          <wp:wrapThrough wrapText="bothSides">
            <wp:wrapPolygon edited="0">
              <wp:start x="7665" y="0"/>
              <wp:lineTo x="2439" y="5143"/>
              <wp:lineTo x="1045" y="7013"/>
              <wp:lineTo x="2090" y="17766"/>
              <wp:lineTo x="4181" y="19636"/>
              <wp:lineTo x="6619" y="20571"/>
              <wp:lineTo x="19161" y="20571"/>
              <wp:lineTo x="19510" y="8416"/>
              <wp:lineTo x="9406" y="0"/>
              <wp:lineTo x="7665" y="0"/>
            </wp:wrapPolygon>
          </wp:wrapThrough>
          <wp:docPr id="6" name="Imagen 6" descr="../../../../../../aa%202.admin/aa%20ad%20alps/ad%20alps%20logos/Naut%20Aran/logo%20mkt/logo%20positivo%20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../../../../../../aa%202.admin/aa%20ad%20alps/ad%20alps%20logos/Naut%20Aran/logo%20mkt/logo%20positivo%20.pdf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7400" cy="5867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ahoma" w:hAnsi="Tahoma" w:cs="Tahoma"/>
        <w:b/>
        <w:noProof/>
        <w:sz w:val="16"/>
        <w:szCs w:val="16"/>
        <w:lang w:val="es-ES_tradnl"/>
      </w:rPr>
      <w:drawing>
        <wp:anchor distT="0" distB="0" distL="114300" distR="114300" simplePos="0" relativeHeight="251665408" behindDoc="0" locked="0" layoutInCell="1" allowOverlap="1" wp14:anchorId="643DAC9D" wp14:editId="2D13DEE6">
          <wp:simplePos x="0" y="0"/>
          <wp:positionH relativeFrom="column">
            <wp:posOffset>3115782</wp:posOffset>
          </wp:positionH>
          <wp:positionV relativeFrom="paragraph">
            <wp:posOffset>-694690</wp:posOffset>
          </wp:positionV>
          <wp:extent cx="2269490" cy="741680"/>
          <wp:effectExtent l="0" t="0" r="3810" b="0"/>
          <wp:wrapThrough wrapText="bothSides">
            <wp:wrapPolygon edited="0">
              <wp:start x="0" y="0"/>
              <wp:lineTo x="0" y="21082"/>
              <wp:lineTo x="21515" y="21082"/>
              <wp:lineTo x="21515" y="0"/>
              <wp:lineTo x="0" y="0"/>
            </wp:wrapPolygon>
          </wp:wrapThrough>
          <wp:docPr id="12" name="Imagen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catalana_occidente_logo_fundacion_jesus_serra_cas.tif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269490" cy="7416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87441E1" w14:textId="77777777" w:rsidR="00F10D15" w:rsidRDefault="00F10D15" w:rsidP="00673448">
    <w:pPr>
      <w:pStyle w:val="Piedepgina"/>
      <w:jc w:val="center"/>
      <w:rPr>
        <w:rFonts w:ascii="Tahoma" w:hAnsi="Tahoma" w:cs="Tahoma"/>
        <w:b/>
        <w:sz w:val="16"/>
        <w:szCs w:val="16"/>
        <w:lang w:val="en-GB"/>
      </w:rPr>
    </w:pPr>
  </w:p>
  <w:p w14:paraId="2F102BCE" w14:textId="77777777" w:rsidR="00F10D15" w:rsidRPr="0078549F" w:rsidRDefault="00F10D15" w:rsidP="0078549F">
    <w:pPr>
      <w:pStyle w:val="Piedepgina"/>
      <w:jc w:val="center"/>
      <w:rPr>
        <w:rFonts w:ascii="Tahoma" w:hAnsi="Tahoma" w:cs="Tahoma"/>
        <w:b/>
        <w:sz w:val="16"/>
        <w:szCs w:val="16"/>
        <w:lang w:val="en-GB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C32583B" w14:textId="77777777" w:rsidR="002676E3" w:rsidRDefault="002676E3">
      <w:r>
        <w:separator/>
      </w:r>
    </w:p>
  </w:footnote>
  <w:footnote w:type="continuationSeparator" w:id="0">
    <w:p w14:paraId="64A7FD27" w14:textId="77777777" w:rsidR="002676E3" w:rsidRDefault="002676E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7926CC" w14:textId="77777777" w:rsidR="005108B4" w:rsidRDefault="002676E3">
    <w:pPr>
      <w:pStyle w:val="Encabezado"/>
    </w:pPr>
    <w:r>
      <w:rPr>
        <w:noProof/>
      </w:rPr>
      <w:pict w14:anchorId="3FD62CF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0306629" o:spid="_x0000_s2051" type="#_x0000_t75" alt="/Users/andresgomezsirat/Dropbox/Alps Dropbox/aa 5.proyectos/adm logos/cdia/nuevo/Logotipo CDIA - Versión 1 - Trazo marcado/Logotipo CDIA - Versión 1 - Trazo marcado.png" style="position:absolute;margin-left:0;margin-top:0;width:424.9pt;height:424.9pt;z-index:-25163468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Logotipo CDIA - Versión 1 - Trazo marcado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FA7177" w14:textId="77777777" w:rsidR="00F10D15" w:rsidRDefault="00351BFD" w:rsidP="00172950">
    <w:pPr>
      <w:pStyle w:val="Encabezado"/>
    </w:pPr>
    <w:r>
      <w:rPr>
        <w:rFonts w:asciiTheme="minorHAnsi" w:hAnsiTheme="minorHAnsi" w:cstheme="minorHAnsi"/>
        <w:noProof/>
      </w:rPr>
      <w:drawing>
        <wp:anchor distT="0" distB="0" distL="114300" distR="114300" simplePos="0" relativeHeight="251692032" behindDoc="0" locked="0" layoutInCell="1" allowOverlap="1" wp14:anchorId="175EF85B" wp14:editId="316A78E0">
          <wp:simplePos x="0" y="0"/>
          <wp:positionH relativeFrom="column">
            <wp:posOffset>71590</wp:posOffset>
          </wp:positionH>
          <wp:positionV relativeFrom="paragraph">
            <wp:posOffset>180644</wp:posOffset>
          </wp:positionV>
          <wp:extent cx="1042670" cy="782320"/>
          <wp:effectExtent l="0" t="0" r="0" b="5080"/>
          <wp:wrapThrough wrapText="bothSides">
            <wp:wrapPolygon edited="0">
              <wp:start x="0" y="0"/>
              <wp:lineTo x="0" y="21390"/>
              <wp:lineTo x="21311" y="21390"/>
              <wp:lineTo x="21311" y="0"/>
              <wp:lineTo x="0" y="0"/>
            </wp:wrapPolygon>
          </wp:wrapThrough>
          <wp:docPr id="32" name="Imagen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Untitled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42670" cy="78232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7B45AE">
      <w:rPr>
        <w:noProof/>
      </w:rPr>
      <w:drawing>
        <wp:anchor distT="0" distB="0" distL="114300" distR="114300" simplePos="0" relativeHeight="251648000" behindDoc="0" locked="0" layoutInCell="1" allowOverlap="1" wp14:anchorId="5CABFD98" wp14:editId="4D2C905A">
          <wp:simplePos x="0" y="0"/>
          <wp:positionH relativeFrom="column">
            <wp:posOffset>1585650</wp:posOffset>
          </wp:positionH>
          <wp:positionV relativeFrom="paragraph">
            <wp:posOffset>149860</wp:posOffset>
          </wp:positionV>
          <wp:extent cx="1090930" cy="819785"/>
          <wp:effectExtent l="0" t="0" r="1270" b="5715"/>
          <wp:wrapThrough wrapText="bothSides">
            <wp:wrapPolygon edited="0">
              <wp:start x="0" y="0"/>
              <wp:lineTo x="0" y="21416"/>
              <wp:lineTo x="21374" y="21416"/>
              <wp:lineTo x="21374" y="0"/>
              <wp:lineTo x="0" y="0"/>
            </wp:wrapPolygon>
          </wp:wrapThrough>
          <wp:docPr id="22" name="Imagen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0930" cy="8197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1072" behindDoc="0" locked="0" layoutInCell="1" allowOverlap="1" wp14:anchorId="41AAA842" wp14:editId="4B05C477">
          <wp:simplePos x="0" y="0"/>
          <wp:positionH relativeFrom="column">
            <wp:posOffset>3029309</wp:posOffset>
          </wp:positionH>
          <wp:positionV relativeFrom="paragraph">
            <wp:posOffset>154305</wp:posOffset>
          </wp:positionV>
          <wp:extent cx="1405255" cy="768985"/>
          <wp:effectExtent l="0" t="0" r="4445" b="5715"/>
          <wp:wrapThrough wrapText="bothSides">
            <wp:wrapPolygon edited="0">
              <wp:start x="0" y="0"/>
              <wp:lineTo x="0" y="21404"/>
              <wp:lineTo x="21473" y="21404"/>
              <wp:lineTo x="21473" y="0"/>
              <wp:lineTo x="0" y="0"/>
            </wp:wrapPolygon>
          </wp:wrapThrough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EDDF_cmyk_logo.jpg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1405255" cy="7689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4144" behindDoc="0" locked="0" layoutInCell="1" allowOverlap="1" wp14:anchorId="374EF6ED" wp14:editId="6B63B8F0">
          <wp:simplePos x="0" y="0"/>
          <wp:positionH relativeFrom="column">
            <wp:posOffset>4588234</wp:posOffset>
          </wp:positionH>
          <wp:positionV relativeFrom="paragraph">
            <wp:posOffset>157480</wp:posOffset>
          </wp:positionV>
          <wp:extent cx="1134110" cy="681990"/>
          <wp:effectExtent l="0" t="0" r="0" b="3810"/>
          <wp:wrapThrough wrapText="bothSides">
            <wp:wrapPolygon edited="0">
              <wp:start x="10643" y="0"/>
              <wp:lineTo x="6773" y="402"/>
              <wp:lineTo x="5805" y="5229"/>
              <wp:lineTo x="5321" y="8447"/>
              <wp:lineTo x="6289" y="12872"/>
              <wp:lineTo x="3870" y="18905"/>
              <wp:lineTo x="3870" y="21318"/>
              <wp:lineTo x="16932" y="21318"/>
              <wp:lineTo x="17415" y="20112"/>
              <wp:lineTo x="16932" y="16894"/>
              <wp:lineTo x="15722" y="12872"/>
              <wp:lineTo x="15964" y="8447"/>
              <wp:lineTo x="15722" y="6034"/>
              <wp:lineTo x="13062" y="1207"/>
              <wp:lineTo x="11852" y="0"/>
              <wp:lineTo x="10643" y="0"/>
            </wp:wrapPolygon>
          </wp:wrapThrough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FEDPC (sin fondo).png"/>
                  <pic:cNvPicPr/>
                </pic:nvPicPr>
                <pic:blipFill>
                  <a:blip r:embed="rId4"/>
                  <a:stretch>
                    <a:fillRect/>
                  </a:stretch>
                </pic:blipFill>
                <pic:spPr>
                  <a:xfrm>
                    <a:off x="0" y="0"/>
                    <a:ext cx="1134110" cy="6819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A595E">
      <w:rPr>
        <w:noProof/>
      </w:rPr>
      <w:drawing>
        <wp:anchor distT="0" distB="0" distL="114300" distR="114300" simplePos="0" relativeHeight="251675648" behindDoc="0" locked="0" layoutInCell="1" allowOverlap="1" wp14:anchorId="6BBABD08" wp14:editId="75F2C0D5">
          <wp:simplePos x="0" y="0"/>
          <wp:positionH relativeFrom="column">
            <wp:posOffset>-1472151</wp:posOffset>
          </wp:positionH>
          <wp:positionV relativeFrom="paragraph">
            <wp:posOffset>-187408</wp:posOffset>
          </wp:positionV>
          <wp:extent cx="1542415" cy="1542415"/>
          <wp:effectExtent l="0" t="0" r="0" b="0"/>
          <wp:wrapThrough wrapText="bothSides">
            <wp:wrapPolygon edited="0">
              <wp:start x="10138" y="534"/>
              <wp:lineTo x="9426" y="2134"/>
              <wp:lineTo x="8893" y="3913"/>
              <wp:lineTo x="6758" y="8003"/>
              <wp:lineTo x="6936" y="8715"/>
              <wp:lineTo x="7825" y="9426"/>
              <wp:lineTo x="6936" y="12983"/>
              <wp:lineTo x="6580" y="14762"/>
              <wp:lineTo x="6580" y="18674"/>
              <wp:lineTo x="6936" y="20275"/>
              <wp:lineTo x="14762" y="20275"/>
              <wp:lineTo x="15295" y="17963"/>
              <wp:lineTo x="14939" y="14939"/>
              <wp:lineTo x="13872" y="14228"/>
              <wp:lineTo x="10493" y="12272"/>
              <wp:lineTo x="13695" y="9426"/>
              <wp:lineTo x="14939" y="7825"/>
              <wp:lineTo x="14762" y="7292"/>
              <wp:lineTo x="12272" y="6580"/>
              <wp:lineTo x="13161" y="3735"/>
              <wp:lineTo x="15117" y="2134"/>
              <wp:lineTo x="14762" y="1601"/>
              <wp:lineTo x="11738" y="534"/>
              <wp:lineTo x="10138" y="534"/>
            </wp:wrapPolygon>
          </wp:wrapThrough>
          <wp:docPr id="20" name="Imagen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Logotipo CDIA - Versión 1 - Trazo marcado.pdf"/>
                  <pic:cNvPicPr/>
                </pic:nvPicPr>
                <pic:blipFill>
                  <a:blip r:embed="rId5"/>
                  <a:stretch>
                    <a:fillRect/>
                  </a:stretch>
                </pic:blipFill>
                <pic:spPr>
                  <a:xfrm>
                    <a:off x="0" y="0"/>
                    <a:ext cx="1542415" cy="15424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676E3">
      <w:rPr>
        <w:noProof/>
      </w:rPr>
      <w:pict w14:anchorId="7CDC9EF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0306630" o:spid="_x0000_s2050" type="#_x0000_t75" alt="/Users/andresgomezsirat/Dropbox/Alps Dropbox/aa 5.proyectos/adm logos/cdia/nuevo/Logotipo CDIA - Versión 1 - Trazo marcado/Logotipo CDIA - Versión 1 - Trazo marcado.png" style="position:absolute;margin-left:0;margin-top:0;width:424.9pt;height:424.9pt;z-index:-25163161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6" o:title="Logotipo CDIA - Versión 1 - Trazo marcado" gain="19661f" blacklevel="22938f"/>
          <w10:wrap anchorx="margin" anchory="margin"/>
        </v:shape>
      </w:pict>
    </w:r>
  </w:p>
  <w:p w14:paraId="0FDFCC1B" w14:textId="77777777" w:rsidR="00F10D15" w:rsidRDefault="00F10D15" w:rsidP="00F170B9">
    <w:pPr>
      <w:pStyle w:val="Encabezado"/>
      <w:jc w:val="center"/>
    </w:pPr>
    <w:r>
      <w:t xml:space="preserve"> </w:t>
    </w:r>
  </w:p>
  <w:p w14:paraId="17A5F48A" w14:textId="77777777" w:rsidR="00F10D15" w:rsidRDefault="00F10D15" w:rsidP="00F170B9">
    <w:pPr>
      <w:pStyle w:val="Encabezado"/>
      <w:jc w:val="center"/>
    </w:pPr>
  </w:p>
  <w:p w14:paraId="54A3059C" w14:textId="77777777" w:rsidR="00F10D15" w:rsidRPr="009B5550" w:rsidRDefault="00F10D15" w:rsidP="00F170B9">
    <w:pPr>
      <w:pStyle w:val="Encabezado"/>
      <w:jc w:val="center"/>
      <w:rPr>
        <w:b/>
      </w:rPr>
    </w:pPr>
  </w:p>
  <w:p w14:paraId="0D1B0359" w14:textId="77777777" w:rsidR="00F10D15" w:rsidRDefault="00F10D15" w:rsidP="00F170B9">
    <w:pPr>
      <w:pStyle w:val="Encabezado"/>
      <w:jc w:val="center"/>
      <w:rPr>
        <w:rFonts w:ascii="Berlin Sans FB Demi" w:hAnsi="Berlin Sans FB Demi"/>
        <w:sz w:val="28"/>
        <w:szCs w:val="28"/>
      </w:rPr>
    </w:pPr>
    <w:r>
      <w:rPr>
        <w:rFonts w:ascii="Berlin Sans FB Demi" w:hAnsi="Berlin Sans FB Demi"/>
        <w:sz w:val="28"/>
        <w:szCs w:val="28"/>
      </w:rPr>
      <w:tab/>
    </w:r>
  </w:p>
  <w:p w14:paraId="605C205B" w14:textId="77777777" w:rsidR="00F10D15" w:rsidRDefault="00F10D15" w:rsidP="00F170B9">
    <w:pPr>
      <w:pStyle w:val="Encabezado"/>
      <w:jc w:val="center"/>
    </w:pPr>
    <w:r>
      <w:rPr>
        <w:rFonts w:ascii="Berlin Sans FB Demi" w:hAnsi="Berlin Sans FB Demi"/>
        <w:sz w:val="28"/>
        <w:szCs w:val="28"/>
      </w:rPr>
      <w:t xml:space="preserve">                </w:t>
    </w:r>
    <w:r w:rsidRPr="0038377D">
      <w:rPr>
        <w:rFonts w:ascii="Berlin Sans FB Demi" w:hAnsi="Berlin Sans FB Demi"/>
        <w:sz w:val="28"/>
        <w:szCs w:val="28"/>
      </w:rPr>
      <w:t xml:space="preserve">                                                                    </w:t>
    </w:r>
    <w:r>
      <w:t xml:space="preserve">    </w:t>
    </w:r>
  </w:p>
  <w:p w14:paraId="495237A6" w14:textId="77777777" w:rsidR="00F10D15" w:rsidRDefault="00F10D15" w:rsidP="00EE079F">
    <w:pPr>
      <w:pStyle w:val="Encabezado"/>
      <w:jc w:val="center"/>
    </w:pPr>
    <w:r w:rsidRPr="0038377D">
      <w:rPr>
        <w:rFonts w:ascii="Berlin Sans FB Demi" w:hAnsi="Berlin Sans FB Demi"/>
        <w:sz w:val="28"/>
        <w:szCs w:val="28"/>
      </w:rPr>
      <w:t xml:space="preserve">                                                                  </w:t>
    </w:r>
  </w:p>
  <w:p w14:paraId="722DA70E" w14:textId="74991D93" w:rsidR="00F10D15" w:rsidRDefault="000D6A2B" w:rsidP="00D90D0F">
    <w:pPr>
      <w:pStyle w:val="Encabezado"/>
      <w:tabs>
        <w:tab w:val="clear" w:pos="8504"/>
        <w:tab w:val="right" w:pos="9000"/>
      </w:tabs>
      <w:jc w:val="center"/>
      <w:rPr>
        <w:rFonts w:ascii="Tahoma" w:hAnsi="Tahoma" w:cs="Tahoma"/>
        <w:sz w:val="16"/>
      </w:rPr>
    </w:pPr>
    <w:r w:rsidRPr="000354F1">
      <w:rPr>
        <w:noProof/>
      </w:rPr>
      <w:drawing>
        <wp:anchor distT="0" distB="0" distL="114300" distR="114300" simplePos="0" relativeHeight="251689984" behindDoc="0" locked="0" layoutInCell="1" allowOverlap="1" wp14:anchorId="129ADA20" wp14:editId="73739E70">
          <wp:simplePos x="0" y="0"/>
          <wp:positionH relativeFrom="column">
            <wp:posOffset>-931275</wp:posOffset>
          </wp:positionH>
          <wp:positionV relativeFrom="page">
            <wp:posOffset>3559100</wp:posOffset>
          </wp:positionV>
          <wp:extent cx="342900" cy="342900"/>
          <wp:effectExtent l="0" t="0" r="0" b="0"/>
          <wp:wrapThrough wrapText="bothSides">
            <wp:wrapPolygon edited="0">
              <wp:start x="7200" y="0"/>
              <wp:lineTo x="4000" y="4000"/>
              <wp:lineTo x="1600" y="18400"/>
              <wp:lineTo x="2400" y="20800"/>
              <wp:lineTo x="19200" y="20800"/>
              <wp:lineTo x="20000" y="18400"/>
              <wp:lineTo x="16800" y="12800"/>
              <wp:lineTo x="17600" y="5600"/>
              <wp:lineTo x="13600" y="0"/>
              <wp:lineTo x="7200" y="0"/>
            </wp:wrapPolygon>
          </wp:wrapThrough>
          <wp:docPr id="29" name="Imagen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vw-comerciales.png"/>
                  <pic:cNvPicPr/>
                </pic:nvPicPr>
                <pic:blipFill>
                  <a:blip r:embed="rId7"/>
                  <a:stretch>
                    <a:fillRect/>
                  </a:stretch>
                </pic:blipFill>
                <pic:spPr>
                  <a:xfrm>
                    <a:off x="0" y="0"/>
                    <a:ext cx="342900" cy="3429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354F1">
      <w:rPr>
        <w:noProof/>
      </w:rPr>
      <w:drawing>
        <wp:anchor distT="0" distB="0" distL="114300" distR="114300" simplePos="0" relativeHeight="251688960" behindDoc="0" locked="0" layoutInCell="1" allowOverlap="1" wp14:anchorId="26AABA72" wp14:editId="79219F23">
          <wp:simplePos x="0" y="0"/>
          <wp:positionH relativeFrom="column">
            <wp:posOffset>-1217930</wp:posOffset>
          </wp:positionH>
          <wp:positionV relativeFrom="page">
            <wp:posOffset>3228648</wp:posOffset>
          </wp:positionV>
          <wp:extent cx="937895" cy="165100"/>
          <wp:effectExtent l="0" t="0" r="1905" b="0"/>
          <wp:wrapThrough wrapText="bothSides">
            <wp:wrapPolygon edited="0">
              <wp:start x="0" y="0"/>
              <wp:lineTo x="0" y="19938"/>
              <wp:lineTo x="21351" y="19938"/>
              <wp:lineTo x="21351" y="0"/>
              <wp:lineTo x="0" y="0"/>
            </wp:wrapPolygon>
          </wp:wrapThrough>
          <wp:docPr id="28" name="Imagen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logo-motorsol-header.png"/>
                  <pic:cNvPicPr/>
                </pic:nvPicPr>
                <pic:blipFill>
                  <a:blip r:embed="rId8"/>
                  <a:stretch>
                    <a:fillRect/>
                  </a:stretch>
                </pic:blipFill>
                <pic:spPr>
                  <a:xfrm>
                    <a:off x="0" y="0"/>
                    <a:ext cx="937895" cy="165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Theme="minorHAnsi" w:hAnsiTheme="minorHAnsi" w:cstheme="minorHAnsi"/>
        <w:noProof/>
      </w:rPr>
      <w:drawing>
        <wp:anchor distT="0" distB="0" distL="114300" distR="114300" simplePos="0" relativeHeight="251674624" behindDoc="0" locked="0" layoutInCell="1" allowOverlap="1" wp14:anchorId="2095E40C" wp14:editId="4630B20C">
          <wp:simplePos x="0" y="0"/>
          <wp:positionH relativeFrom="column">
            <wp:posOffset>-1313180</wp:posOffset>
          </wp:positionH>
          <wp:positionV relativeFrom="paragraph">
            <wp:posOffset>893300</wp:posOffset>
          </wp:positionV>
          <wp:extent cx="1073785" cy="215900"/>
          <wp:effectExtent l="0" t="0" r="5715" b="0"/>
          <wp:wrapThrough wrapText="bothSides">
            <wp:wrapPolygon edited="0">
              <wp:start x="1533" y="0"/>
              <wp:lineTo x="0" y="10165"/>
              <wp:lineTo x="1533" y="20329"/>
              <wp:lineTo x="3066" y="20329"/>
              <wp:lineTo x="21459" y="19059"/>
              <wp:lineTo x="21459" y="1271"/>
              <wp:lineTo x="3066" y="0"/>
              <wp:lineTo x="1533" y="0"/>
            </wp:wrapPolygon>
          </wp:wrapThrough>
          <wp:docPr id="16" name="Imagen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Columbia_logo.png"/>
                  <pic:cNvPicPr/>
                </pic:nvPicPr>
                <pic:blipFill>
                  <a:blip r:embed="rId9"/>
                  <a:stretch>
                    <a:fillRect/>
                  </a:stretch>
                </pic:blipFill>
                <pic:spPr>
                  <a:xfrm>
                    <a:off x="0" y="0"/>
                    <a:ext cx="1073785" cy="2159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354F1">
      <w:rPr>
        <w:noProof/>
      </w:rPr>
      <w:drawing>
        <wp:anchor distT="0" distB="0" distL="114300" distR="114300" simplePos="0" relativeHeight="251671552" behindDoc="0" locked="0" layoutInCell="1" allowOverlap="1" wp14:anchorId="58BCA82D" wp14:editId="7C459E5C">
          <wp:simplePos x="0" y="0"/>
          <wp:positionH relativeFrom="column">
            <wp:posOffset>-1203960</wp:posOffset>
          </wp:positionH>
          <wp:positionV relativeFrom="paragraph">
            <wp:posOffset>2567636</wp:posOffset>
          </wp:positionV>
          <wp:extent cx="834390" cy="436880"/>
          <wp:effectExtent l="0" t="0" r="3810" b="0"/>
          <wp:wrapThrough wrapText="bothSides">
            <wp:wrapPolygon edited="0">
              <wp:start x="0" y="0"/>
              <wp:lineTo x="0" y="20721"/>
              <wp:lineTo x="21370" y="20721"/>
              <wp:lineTo x="21370" y="0"/>
              <wp:lineTo x="0" y="0"/>
            </wp:wrapPolygon>
          </wp:wrapThrough>
          <wp:docPr id="14" name="Imagen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PRANAROM_logo_aromaterapia_cientifica.jpg"/>
                  <pic:cNvPicPr/>
                </pic:nvPicPr>
                <pic:blipFill>
                  <a:blip r:embed="rId10"/>
                  <a:stretch>
                    <a:fillRect/>
                  </a:stretch>
                </pic:blipFill>
                <pic:spPr>
                  <a:xfrm>
                    <a:off x="0" y="0"/>
                    <a:ext cx="834390" cy="4368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841E9">
      <w:rPr>
        <w:noProof/>
        <w:lang w:eastAsia="es-ES"/>
      </w:rPr>
      <w:drawing>
        <wp:anchor distT="0" distB="0" distL="114300" distR="114300" simplePos="0" relativeHeight="251670528" behindDoc="0" locked="0" layoutInCell="1" allowOverlap="1" wp14:anchorId="4AE1D2F2" wp14:editId="01290AFB">
          <wp:simplePos x="0" y="0"/>
          <wp:positionH relativeFrom="column">
            <wp:posOffset>-1085215</wp:posOffset>
          </wp:positionH>
          <wp:positionV relativeFrom="paragraph">
            <wp:posOffset>3843020</wp:posOffset>
          </wp:positionV>
          <wp:extent cx="493395" cy="493395"/>
          <wp:effectExtent l="0" t="0" r="1905" b="1905"/>
          <wp:wrapThrough wrapText="bothSides">
            <wp:wrapPolygon edited="0">
              <wp:start x="0" y="0"/>
              <wp:lineTo x="0" y="21127"/>
              <wp:lineTo x="21127" y="21127"/>
              <wp:lineTo x="21127" y="0"/>
              <wp:lineTo x="0" y="0"/>
            </wp:wrapPolygon>
          </wp:wrapThrough>
          <wp:docPr id="5" name="Imagen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93395" cy="49339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841E9">
      <w:rPr>
        <w:noProof/>
      </w:rPr>
      <w:drawing>
        <wp:anchor distT="0" distB="0" distL="114300" distR="114300" simplePos="0" relativeHeight="251669504" behindDoc="0" locked="0" layoutInCell="1" allowOverlap="1" wp14:anchorId="7A61A95B" wp14:editId="0FAB03D8">
          <wp:simplePos x="0" y="0"/>
          <wp:positionH relativeFrom="column">
            <wp:posOffset>-1221105</wp:posOffset>
          </wp:positionH>
          <wp:positionV relativeFrom="paragraph">
            <wp:posOffset>3242310</wp:posOffset>
          </wp:positionV>
          <wp:extent cx="815340" cy="309880"/>
          <wp:effectExtent l="0" t="0" r="0" b="0"/>
          <wp:wrapThrough wrapText="bothSides">
            <wp:wrapPolygon edited="0">
              <wp:start x="1682" y="0"/>
              <wp:lineTo x="0" y="3541"/>
              <wp:lineTo x="0" y="15934"/>
              <wp:lineTo x="2019" y="20361"/>
              <wp:lineTo x="2355" y="20361"/>
              <wp:lineTo x="4710" y="20361"/>
              <wp:lineTo x="15140" y="20361"/>
              <wp:lineTo x="21196" y="18590"/>
              <wp:lineTo x="21196" y="1770"/>
              <wp:lineTo x="6393" y="0"/>
              <wp:lineTo x="1682" y="0"/>
            </wp:wrapPolygon>
          </wp:wrapThrough>
          <wp:docPr id="13" name="Imagen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logo-nuevo3.png"/>
                  <pic:cNvPicPr/>
                </pic:nvPicPr>
                <pic:blipFill>
                  <a:blip r:embed="rId12"/>
                  <a:stretch>
                    <a:fillRect/>
                  </a:stretch>
                </pic:blipFill>
                <pic:spPr>
                  <a:xfrm>
                    <a:off x="0" y="0"/>
                    <a:ext cx="815340" cy="3098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6EBE03" w14:textId="77777777" w:rsidR="00F10D15" w:rsidRDefault="002676E3" w:rsidP="00D90D0F">
    <w:pPr>
      <w:pStyle w:val="Encabezado"/>
      <w:jc w:val="center"/>
    </w:pPr>
    <w:r>
      <w:rPr>
        <w:noProof/>
        <w:lang w:val="es-ES_tradnl"/>
      </w:rPr>
      <w:pict w14:anchorId="024728A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0306628" o:spid="_x0000_s2049" type="#_x0000_t75" alt="/Users/andresgomezsirat/Dropbox/Alps Dropbox/aa 5.proyectos/adm logos/cdia/nuevo/Logotipo CDIA - Versión 1 - Trazo marcado/Logotipo CDIA - Versión 1 - Trazo marcado.png" style="position:absolute;left:0;text-align:left;margin-left:0;margin-top:0;width:424.9pt;height:424.9pt;z-index:-25163776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Logotipo CDIA - Versión 1 - Trazo marcado" gain="19661f" blacklevel="22938f"/>
          <w10:wrap anchorx="margin" anchory="margin"/>
        </v:shape>
      </w:pict>
    </w:r>
    <w:r w:rsidR="00F10D15">
      <w:rPr>
        <w:noProof/>
        <w:lang w:val="es-ES_tradnl"/>
      </w:rPr>
      <w:drawing>
        <wp:anchor distT="0" distB="0" distL="114300" distR="114300" simplePos="0" relativeHeight="251653120" behindDoc="0" locked="0" layoutInCell="1" allowOverlap="1" wp14:anchorId="117FFE29" wp14:editId="764623C3">
          <wp:simplePos x="0" y="0"/>
          <wp:positionH relativeFrom="column">
            <wp:posOffset>-1184747</wp:posOffset>
          </wp:positionH>
          <wp:positionV relativeFrom="paragraph">
            <wp:posOffset>64135</wp:posOffset>
          </wp:positionV>
          <wp:extent cx="1134745" cy="981075"/>
          <wp:effectExtent l="0" t="0" r="0" b="0"/>
          <wp:wrapThrough wrapText="bothSides">
            <wp:wrapPolygon edited="0">
              <wp:start x="2901" y="0"/>
              <wp:lineTo x="1450" y="2237"/>
              <wp:lineTo x="242" y="4194"/>
              <wp:lineTo x="0" y="8109"/>
              <wp:lineTo x="0" y="10905"/>
              <wp:lineTo x="483" y="13421"/>
              <wp:lineTo x="1934" y="17895"/>
              <wp:lineTo x="1934" y="19014"/>
              <wp:lineTo x="3143" y="21250"/>
              <wp:lineTo x="3868" y="21250"/>
              <wp:lineTo x="5077" y="21250"/>
              <wp:lineTo x="5318" y="21250"/>
              <wp:lineTo x="7252" y="17895"/>
              <wp:lineTo x="21274" y="14540"/>
              <wp:lineTo x="21274" y="13142"/>
              <wp:lineTo x="14505" y="8948"/>
              <wp:lineTo x="14021" y="4194"/>
              <wp:lineTo x="9912" y="2237"/>
              <wp:lineTo x="4110" y="0"/>
              <wp:lineTo x="2901" y="0"/>
            </wp:wrapPolygon>
          </wp:wrapThrough>
          <wp:docPr id="33" name="243EA3CA-A812-4ABC-9B93-3A039E750DB2" descr="cid:243EA3CA-A812-4ABC-9B93-3A039E750DB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43EA3CA-A812-4ABC-9B93-3A039E750DB2" descr="cid:243EA3CA-A812-4ABC-9B93-3A039E750DB2"/>
                  <pic:cNvPicPr>
                    <a:picLocks noChangeAspect="1" noChangeArrowheads="1"/>
                  </pic:cNvPicPr>
                </pic:nvPicPr>
                <pic:blipFill>
                  <a:blip r:embed="rId2" r:link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34745" cy="9810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F10D15">
      <w:rPr>
        <w:rFonts w:ascii="Arial" w:hAnsi="Arial" w:cs="Arial"/>
        <w:noProof/>
        <w:lang w:val="es-ES_tradnl"/>
      </w:rPr>
      <w:drawing>
        <wp:anchor distT="0" distB="0" distL="114300" distR="114300" simplePos="0" relativeHeight="251656192" behindDoc="0" locked="0" layoutInCell="1" allowOverlap="1" wp14:anchorId="7BD6EADE" wp14:editId="7EFD50BD">
          <wp:simplePos x="0" y="0"/>
          <wp:positionH relativeFrom="column">
            <wp:posOffset>291157</wp:posOffset>
          </wp:positionH>
          <wp:positionV relativeFrom="paragraph">
            <wp:posOffset>-151765</wp:posOffset>
          </wp:positionV>
          <wp:extent cx="1137285" cy="1337310"/>
          <wp:effectExtent l="0" t="0" r="5715" b="0"/>
          <wp:wrapNone/>
          <wp:docPr id="7" name="Imagen 7" descr="HD:Users:andresgomezsirat:Dropbox:Alps Dropbox:aa 3.secre:aa sc alps:aa sc alps logos:feddf:FEDDF_cmyk_text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HD:Users:andresgomezsirat:Dropbox:Alps Dropbox:aa 3.secre:aa sc alps:aa sc alps logos:feddf:FEDDF_cmyk_texto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37285" cy="133731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F10D15">
      <w:rPr>
        <w:rFonts w:ascii="Arial" w:hAnsi="Arial" w:cs="Arial"/>
        <w:noProof/>
        <w:lang w:val="es-ES_tradnl"/>
      </w:rPr>
      <w:drawing>
        <wp:anchor distT="0" distB="0" distL="114300" distR="114300" simplePos="0" relativeHeight="251658240" behindDoc="0" locked="0" layoutInCell="1" allowOverlap="1" wp14:anchorId="570F59DF" wp14:editId="02F7998E">
          <wp:simplePos x="0" y="0"/>
          <wp:positionH relativeFrom="column">
            <wp:posOffset>1793095</wp:posOffset>
          </wp:positionH>
          <wp:positionV relativeFrom="paragraph">
            <wp:posOffset>106045</wp:posOffset>
          </wp:positionV>
          <wp:extent cx="1142365" cy="913765"/>
          <wp:effectExtent l="0" t="0" r="635" b="635"/>
          <wp:wrapNone/>
          <wp:docPr id="8" name="Imagen 8" descr="HD:Users:andresgomezsirat:Dropbox:Alps Dropbox:aa 3.secre:aa sc alps:aa sc alps logos:fedpc:FEDPC (con nombre)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HD:Users:andresgomezsirat:Dropbox:Alps Dropbox:aa 3.secre:aa sc alps:aa sc alps logos:fedpc:FEDPC (con nombre).jpg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2365" cy="91376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F10D15">
      <w:rPr>
        <w:rFonts w:ascii="Tahoma" w:hAnsi="Tahoma" w:cs="Tahoma"/>
        <w:b/>
        <w:noProof/>
        <w:sz w:val="16"/>
        <w:szCs w:val="16"/>
        <w:lang w:val="es-ES_tradnl"/>
      </w:rPr>
      <w:drawing>
        <wp:anchor distT="0" distB="0" distL="114300" distR="114300" simplePos="0" relativeHeight="251655168" behindDoc="0" locked="0" layoutInCell="1" allowOverlap="1" wp14:anchorId="6FCA9262" wp14:editId="495EA37A">
          <wp:simplePos x="0" y="0"/>
          <wp:positionH relativeFrom="column">
            <wp:posOffset>3322483</wp:posOffset>
          </wp:positionH>
          <wp:positionV relativeFrom="paragraph">
            <wp:posOffset>100330</wp:posOffset>
          </wp:positionV>
          <wp:extent cx="2279015" cy="822325"/>
          <wp:effectExtent l="0" t="0" r="0" b="3175"/>
          <wp:wrapNone/>
          <wp:docPr id="1" name="Imagen 1" descr="HD:Users:andresgomezsirat:Dropbox:Alps Dropbox:aa 3.secre:aa sc alps:aa sc alps logos:fundacion repsol:F_repsol_logo_volumen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D:Users:andresgomezsirat:Dropbox:Alps Dropbox:aa 3.secre:aa sc alps:aa sc alps logos:fundacion repsol:F_repsol_logo_volumen.jpg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79015" cy="82232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</wp:anchor>
      </w:drawing>
    </w:r>
  </w:p>
  <w:p w14:paraId="377C6882" w14:textId="77777777" w:rsidR="00F10D15" w:rsidRDefault="00F10D15" w:rsidP="00674C76">
    <w:pPr>
      <w:pStyle w:val="Encabezado"/>
    </w:pPr>
    <w:r>
      <w:t xml:space="preserve"> </w:t>
    </w:r>
  </w:p>
  <w:p w14:paraId="3AC220E3" w14:textId="77777777" w:rsidR="00F10D15" w:rsidRDefault="00F10D15" w:rsidP="00D90D0F">
    <w:pPr>
      <w:pStyle w:val="Encabezado"/>
      <w:jc w:val="center"/>
    </w:pPr>
  </w:p>
  <w:p w14:paraId="44748041" w14:textId="77777777" w:rsidR="00F10D15" w:rsidRDefault="00F10D15" w:rsidP="00D90D0F">
    <w:pPr>
      <w:pStyle w:val="Encabezado"/>
      <w:jc w:val="center"/>
    </w:pPr>
  </w:p>
  <w:p w14:paraId="446904A5" w14:textId="77777777" w:rsidR="00F10D15" w:rsidRPr="009B5550" w:rsidRDefault="00F10D15" w:rsidP="00D90D0F">
    <w:pPr>
      <w:pStyle w:val="Encabezado"/>
      <w:jc w:val="center"/>
      <w:rPr>
        <w:b/>
      </w:rPr>
    </w:pPr>
  </w:p>
  <w:p w14:paraId="0BE40F47" w14:textId="77777777" w:rsidR="00F10D15" w:rsidRDefault="00F10D15" w:rsidP="00D90D0F">
    <w:pPr>
      <w:pStyle w:val="Encabezado"/>
      <w:jc w:val="center"/>
      <w:rPr>
        <w:rFonts w:ascii="Berlin Sans FB Demi" w:hAnsi="Berlin Sans FB Demi"/>
        <w:sz w:val="28"/>
        <w:szCs w:val="28"/>
      </w:rPr>
    </w:pPr>
    <w:r>
      <w:rPr>
        <w:rFonts w:ascii="Berlin Sans FB Demi" w:hAnsi="Berlin Sans FB Demi"/>
        <w:sz w:val="28"/>
        <w:szCs w:val="28"/>
      </w:rPr>
      <w:tab/>
    </w:r>
  </w:p>
  <w:p w14:paraId="472AC865" w14:textId="77777777" w:rsidR="00F10D15" w:rsidRDefault="00F10D15" w:rsidP="00D90D0F">
    <w:pPr>
      <w:pStyle w:val="Encabezado"/>
      <w:jc w:val="center"/>
    </w:pPr>
    <w:r>
      <w:rPr>
        <w:rFonts w:ascii="Tahoma" w:hAnsi="Tahoma" w:cs="Tahoma"/>
        <w:b/>
        <w:noProof/>
        <w:sz w:val="16"/>
        <w:szCs w:val="16"/>
        <w:lang w:val="es-ES_tradnl"/>
      </w:rPr>
      <w:drawing>
        <wp:anchor distT="0" distB="0" distL="114300" distR="114300" simplePos="0" relativeHeight="251663360" behindDoc="0" locked="0" layoutInCell="1" allowOverlap="1" wp14:anchorId="4EB2630D" wp14:editId="2C8EBA7F">
          <wp:simplePos x="0" y="0"/>
          <wp:positionH relativeFrom="column">
            <wp:posOffset>-1376143</wp:posOffset>
          </wp:positionH>
          <wp:positionV relativeFrom="paragraph">
            <wp:posOffset>2498090</wp:posOffset>
          </wp:positionV>
          <wp:extent cx="917575" cy="611505"/>
          <wp:effectExtent l="0" t="0" r="0" b="0"/>
          <wp:wrapThrough wrapText="bothSides">
            <wp:wrapPolygon edited="0">
              <wp:start x="0" y="0"/>
              <wp:lineTo x="0" y="21084"/>
              <wp:lineTo x="21226" y="21084"/>
              <wp:lineTo x="21226" y="0"/>
              <wp:lineTo x="0" y="0"/>
            </wp:wrapPolygon>
          </wp:wrapThrough>
          <wp:docPr id="10" name="Imagen 10" descr="../../../../aa%201.dirección/aa%20dc%2015%20logos/Ara%20Lleida/Unknown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../../../../aa%201.dirección/aa%20dc%2015%20logos/Ara%20Lleida/Unknown.pn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7575" cy="6115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Helvetica" w:hAnsi="Helvetica" w:cs="Helvetica"/>
        <w:noProof/>
        <w:sz w:val="28"/>
        <w:szCs w:val="28"/>
        <w:lang w:val="es-ES_tradnl"/>
      </w:rPr>
      <w:drawing>
        <wp:anchor distT="0" distB="0" distL="114300" distR="114300" simplePos="0" relativeHeight="251660288" behindDoc="0" locked="0" layoutInCell="1" allowOverlap="1" wp14:anchorId="7A956CA1" wp14:editId="51755C2A">
          <wp:simplePos x="0" y="0"/>
          <wp:positionH relativeFrom="column">
            <wp:posOffset>-1251585</wp:posOffset>
          </wp:positionH>
          <wp:positionV relativeFrom="paragraph">
            <wp:posOffset>859253</wp:posOffset>
          </wp:positionV>
          <wp:extent cx="1090930" cy="819785"/>
          <wp:effectExtent l="0" t="0" r="1270" b="5715"/>
          <wp:wrapThrough wrapText="bothSides">
            <wp:wrapPolygon edited="0">
              <wp:start x="0" y="0"/>
              <wp:lineTo x="0" y="21416"/>
              <wp:lineTo x="21374" y="21416"/>
              <wp:lineTo x="21374" y="0"/>
              <wp:lineTo x="0" y="0"/>
            </wp:wrapPolygon>
          </wp:wrapThrough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0930" cy="8197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Berlin Sans FB Demi" w:hAnsi="Berlin Sans FB Demi"/>
        <w:noProof/>
        <w:sz w:val="28"/>
        <w:szCs w:val="28"/>
        <w:lang w:val="es-ES_tradnl"/>
      </w:rPr>
      <w:drawing>
        <wp:anchor distT="0" distB="0" distL="114300" distR="114300" simplePos="0" relativeHeight="251652096" behindDoc="0" locked="0" layoutInCell="1" allowOverlap="1" wp14:anchorId="1E5DA4E1" wp14:editId="098B1B9E">
          <wp:simplePos x="0" y="0"/>
          <wp:positionH relativeFrom="column">
            <wp:posOffset>-1341120</wp:posOffset>
          </wp:positionH>
          <wp:positionV relativeFrom="paragraph">
            <wp:posOffset>3995322</wp:posOffset>
          </wp:positionV>
          <wp:extent cx="1082675" cy="452755"/>
          <wp:effectExtent l="0" t="0" r="0" b="4445"/>
          <wp:wrapNone/>
          <wp:docPr id="39" name="Imagen 5" descr="\\SERVERALPS\datos\Secretaría\aa sc logos\logoaran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5" descr="\\SERVERALPS\datos\Secretaría\aa sc logos\logoaran.jpg"/>
                  <pic:cNvPicPr>
                    <a:picLocks noChangeAspect="1" noChangeArrowheads="1"/>
                  </pic:cNvPicPr>
                </pic:nvPicPr>
                <pic:blipFill>
                  <a:blip r:embed="rId9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82675" cy="45275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Berlin Sans FB Demi" w:hAnsi="Berlin Sans FB Demi"/>
        <w:sz w:val="28"/>
        <w:szCs w:val="28"/>
      </w:rPr>
      <w:t xml:space="preserve">                </w:t>
    </w:r>
    <w:r w:rsidRPr="0038377D">
      <w:rPr>
        <w:rFonts w:ascii="Berlin Sans FB Demi" w:hAnsi="Berlin Sans FB Demi"/>
        <w:sz w:val="28"/>
        <w:szCs w:val="28"/>
      </w:rPr>
      <w:t xml:space="preserve">                                                                    </w:t>
    </w:r>
    <w:r>
      <w:t xml:space="preserve">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166CB8"/>
    <w:multiLevelType w:val="multilevel"/>
    <w:tmpl w:val="35F8C9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AC1255"/>
    <w:multiLevelType w:val="multilevel"/>
    <w:tmpl w:val="002016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BBC6E02"/>
    <w:multiLevelType w:val="multilevel"/>
    <w:tmpl w:val="2C7297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C25176D"/>
    <w:multiLevelType w:val="multilevel"/>
    <w:tmpl w:val="ADD2E7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D2C74F5"/>
    <w:multiLevelType w:val="multilevel"/>
    <w:tmpl w:val="5148B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F293961"/>
    <w:multiLevelType w:val="multilevel"/>
    <w:tmpl w:val="20BE95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0D97AD9"/>
    <w:multiLevelType w:val="multilevel"/>
    <w:tmpl w:val="447251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1F925B9"/>
    <w:multiLevelType w:val="multilevel"/>
    <w:tmpl w:val="B2C48F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63D4664"/>
    <w:multiLevelType w:val="hybridMultilevel"/>
    <w:tmpl w:val="5DFE714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16487C2C"/>
    <w:multiLevelType w:val="multilevel"/>
    <w:tmpl w:val="FF342A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7E96E74"/>
    <w:multiLevelType w:val="multilevel"/>
    <w:tmpl w:val="4942F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8965D2A"/>
    <w:multiLevelType w:val="multilevel"/>
    <w:tmpl w:val="D1BEF3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8CE46D0"/>
    <w:multiLevelType w:val="multilevel"/>
    <w:tmpl w:val="C7AA44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A876380"/>
    <w:multiLevelType w:val="multilevel"/>
    <w:tmpl w:val="C48CA9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CEC48D9"/>
    <w:multiLevelType w:val="multilevel"/>
    <w:tmpl w:val="D4A20B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1724C50"/>
    <w:multiLevelType w:val="multilevel"/>
    <w:tmpl w:val="C5A260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25421BA"/>
    <w:multiLevelType w:val="multilevel"/>
    <w:tmpl w:val="210639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4E935B2"/>
    <w:multiLevelType w:val="multilevel"/>
    <w:tmpl w:val="4A68DF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26C341DA"/>
    <w:multiLevelType w:val="multilevel"/>
    <w:tmpl w:val="203E33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B2A2536"/>
    <w:multiLevelType w:val="multilevel"/>
    <w:tmpl w:val="929864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C56092C"/>
    <w:multiLevelType w:val="hybridMultilevel"/>
    <w:tmpl w:val="2E1C6CFC"/>
    <w:lvl w:ilvl="0" w:tplc="0C0A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2E775920"/>
    <w:multiLevelType w:val="multilevel"/>
    <w:tmpl w:val="F3A6EE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6AC2210"/>
    <w:multiLevelType w:val="multilevel"/>
    <w:tmpl w:val="CF6A95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37DB7B11"/>
    <w:multiLevelType w:val="hybridMultilevel"/>
    <w:tmpl w:val="B4967606"/>
    <w:lvl w:ilvl="0" w:tplc="0C0A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3C8743B9"/>
    <w:multiLevelType w:val="multilevel"/>
    <w:tmpl w:val="8D8E0F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3CCF1CED"/>
    <w:multiLevelType w:val="multilevel"/>
    <w:tmpl w:val="C51A24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18E1F3E"/>
    <w:multiLevelType w:val="multilevel"/>
    <w:tmpl w:val="9D58B1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4937FD1"/>
    <w:multiLevelType w:val="multilevel"/>
    <w:tmpl w:val="8F5E8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49D7DA2"/>
    <w:multiLevelType w:val="multilevel"/>
    <w:tmpl w:val="031EE3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4D341714"/>
    <w:multiLevelType w:val="multilevel"/>
    <w:tmpl w:val="1E5AA5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1C37183"/>
    <w:multiLevelType w:val="multilevel"/>
    <w:tmpl w:val="D92E7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1CB1A46"/>
    <w:multiLevelType w:val="multilevel"/>
    <w:tmpl w:val="6F8812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30829CB"/>
    <w:multiLevelType w:val="multilevel"/>
    <w:tmpl w:val="F1C6F2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567B008B"/>
    <w:multiLevelType w:val="multilevel"/>
    <w:tmpl w:val="E00CB4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8672E29"/>
    <w:multiLevelType w:val="multilevel"/>
    <w:tmpl w:val="3D3222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CAA38D1"/>
    <w:multiLevelType w:val="multilevel"/>
    <w:tmpl w:val="DB028C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DDA2F35"/>
    <w:multiLevelType w:val="multilevel"/>
    <w:tmpl w:val="77A8E9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5E61709C"/>
    <w:multiLevelType w:val="multilevel"/>
    <w:tmpl w:val="BCBE73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5FDC511A"/>
    <w:multiLevelType w:val="multilevel"/>
    <w:tmpl w:val="35E618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61832E25"/>
    <w:multiLevelType w:val="multilevel"/>
    <w:tmpl w:val="F38626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62470FD4"/>
    <w:multiLevelType w:val="multilevel"/>
    <w:tmpl w:val="E6D8AC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692913BD"/>
    <w:multiLevelType w:val="multilevel"/>
    <w:tmpl w:val="FA08B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6A494101"/>
    <w:multiLevelType w:val="multilevel"/>
    <w:tmpl w:val="EB14EB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6A7B409C"/>
    <w:multiLevelType w:val="hybridMultilevel"/>
    <w:tmpl w:val="A0C8A092"/>
    <w:lvl w:ilvl="0" w:tplc="0C0A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6B961588"/>
    <w:multiLevelType w:val="multilevel"/>
    <w:tmpl w:val="92C640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6D73158A"/>
    <w:multiLevelType w:val="multilevel"/>
    <w:tmpl w:val="0ABAFB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6E9172A3"/>
    <w:multiLevelType w:val="multilevel"/>
    <w:tmpl w:val="2E1C49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72BE3A88"/>
    <w:multiLevelType w:val="multilevel"/>
    <w:tmpl w:val="849E0B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73931B50"/>
    <w:multiLevelType w:val="multilevel"/>
    <w:tmpl w:val="2618BC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776E7BDF"/>
    <w:multiLevelType w:val="multilevel"/>
    <w:tmpl w:val="C92EA2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79B01CB3"/>
    <w:multiLevelType w:val="multilevel"/>
    <w:tmpl w:val="49AA82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7B117ED3"/>
    <w:multiLevelType w:val="multilevel"/>
    <w:tmpl w:val="97C616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7B634DE7"/>
    <w:multiLevelType w:val="multilevel"/>
    <w:tmpl w:val="D416EB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7BBC3A30"/>
    <w:multiLevelType w:val="multilevel"/>
    <w:tmpl w:val="E12266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7C2C7ED6"/>
    <w:multiLevelType w:val="multilevel"/>
    <w:tmpl w:val="566E34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7EA01FD0"/>
    <w:multiLevelType w:val="multilevel"/>
    <w:tmpl w:val="659EB4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7EBF490D"/>
    <w:multiLevelType w:val="multilevel"/>
    <w:tmpl w:val="5F12B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7F180100"/>
    <w:multiLevelType w:val="multilevel"/>
    <w:tmpl w:val="2E7225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6"/>
  </w:num>
  <w:num w:numId="2">
    <w:abstractNumId w:val="6"/>
  </w:num>
  <w:num w:numId="3">
    <w:abstractNumId w:val="5"/>
  </w:num>
  <w:num w:numId="4">
    <w:abstractNumId w:val="47"/>
  </w:num>
  <w:num w:numId="5">
    <w:abstractNumId w:val="18"/>
  </w:num>
  <w:num w:numId="6">
    <w:abstractNumId w:val="0"/>
  </w:num>
  <w:num w:numId="7">
    <w:abstractNumId w:val="53"/>
  </w:num>
  <w:num w:numId="8">
    <w:abstractNumId w:val="32"/>
  </w:num>
  <w:num w:numId="9">
    <w:abstractNumId w:val="26"/>
  </w:num>
  <w:num w:numId="10">
    <w:abstractNumId w:val="51"/>
  </w:num>
  <w:num w:numId="11">
    <w:abstractNumId w:val="29"/>
  </w:num>
  <w:num w:numId="12">
    <w:abstractNumId w:val="41"/>
  </w:num>
  <w:num w:numId="13">
    <w:abstractNumId w:val="50"/>
  </w:num>
  <w:num w:numId="14">
    <w:abstractNumId w:val="14"/>
  </w:num>
  <w:num w:numId="15">
    <w:abstractNumId w:val="7"/>
  </w:num>
  <w:num w:numId="16">
    <w:abstractNumId w:val="19"/>
  </w:num>
  <w:num w:numId="17">
    <w:abstractNumId w:val="25"/>
  </w:num>
  <w:num w:numId="18">
    <w:abstractNumId w:val="35"/>
  </w:num>
  <w:num w:numId="19">
    <w:abstractNumId w:val="11"/>
  </w:num>
  <w:num w:numId="20">
    <w:abstractNumId w:val="37"/>
  </w:num>
  <w:num w:numId="21">
    <w:abstractNumId w:val="57"/>
  </w:num>
  <w:num w:numId="22">
    <w:abstractNumId w:val="45"/>
  </w:num>
  <w:num w:numId="23">
    <w:abstractNumId w:val="40"/>
  </w:num>
  <w:num w:numId="24">
    <w:abstractNumId w:val="30"/>
  </w:num>
  <w:num w:numId="25">
    <w:abstractNumId w:val="13"/>
  </w:num>
  <w:num w:numId="26">
    <w:abstractNumId w:val="31"/>
  </w:num>
  <w:num w:numId="27">
    <w:abstractNumId w:val="42"/>
  </w:num>
  <w:num w:numId="28">
    <w:abstractNumId w:val="52"/>
  </w:num>
  <w:num w:numId="29">
    <w:abstractNumId w:val="2"/>
  </w:num>
  <w:num w:numId="30">
    <w:abstractNumId w:val="44"/>
  </w:num>
  <w:num w:numId="31">
    <w:abstractNumId w:val="33"/>
  </w:num>
  <w:num w:numId="32">
    <w:abstractNumId w:val="55"/>
  </w:num>
  <w:num w:numId="33">
    <w:abstractNumId w:val="4"/>
  </w:num>
  <w:num w:numId="34">
    <w:abstractNumId w:val="48"/>
  </w:num>
  <w:num w:numId="35">
    <w:abstractNumId w:val="38"/>
  </w:num>
  <w:num w:numId="36">
    <w:abstractNumId w:val="10"/>
  </w:num>
  <w:num w:numId="37">
    <w:abstractNumId w:val="56"/>
  </w:num>
  <w:num w:numId="38">
    <w:abstractNumId w:val="1"/>
  </w:num>
  <w:num w:numId="39">
    <w:abstractNumId w:val="9"/>
  </w:num>
  <w:num w:numId="40">
    <w:abstractNumId w:val="21"/>
  </w:num>
  <w:num w:numId="41">
    <w:abstractNumId w:val="54"/>
  </w:num>
  <w:num w:numId="42">
    <w:abstractNumId w:val="24"/>
  </w:num>
  <w:num w:numId="43">
    <w:abstractNumId w:val="34"/>
  </w:num>
  <w:num w:numId="44">
    <w:abstractNumId w:val="15"/>
  </w:num>
  <w:num w:numId="45">
    <w:abstractNumId w:val="36"/>
  </w:num>
  <w:num w:numId="46">
    <w:abstractNumId w:val="12"/>
  </w:num>
  <w:num w:numId="47">
    <w:abstractNumId w:val="39"/>
  </w:num>
  <w:num w:numId="48">
    <w:abstractNumId w:val="49"/>
  </w:num>
  <w:num w:numId="49">
    <w:abstractNumId w:val="27"/>
  </w:num>
  <w:num w:numId="50">
    <w:abstractNumId w:val="16"/>
  </w:num>
  <w:num w:numId="51">
    <w:abstractNumId w:val="17"/>
  </w:num>
  <w:num w:numId="52">
    <w:abstractNumId w:val="28"/>
  </w:num>
  <w:num w:numId="53">
    <w:abstractNumId w:val="3"/>
  </w:num>
  <w:num w:numId="54">
    <w:abstractNumId w:val="22"/>
  </w:num>
  <w:num w:numId="55">
    <w:abstractNumId w:val="23"/>
  </w:num>
  <w:num w:numId="56">
    <w:abstractNumId w:val="20"/>
  </w:num>
  <w:num w:numId="57">
    <w:abstractNumId w:val="8"/>
  </w:num>
  <w:num w:numId="58">
    <w:abstractNumId w:val="43"/>
  </w:num>
  <w:numIdMacAtCleanup w:val="5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596B"/>
    <w:rsid w:val="00002CCC"/>
    <w:rsid w:val="00004C41"/>
    <w:rsid w:val="00005B24"/>
    <w:rsid w:val="00006BF8"/>
    <w:rsid w:val="00006C38"/>
    <w:rsid w:val="00010D1A"/>
    <w:rsid w:val="000115AF"/>
    <w:rsid w:val="000118CE"/>
    <w:rsid w:val="000144AE"/>
    <w:rsid w:val="0001471F"/>
    <w:rsid w:val="00014EEA"/>
    <w:rsid w:val="00015077"/>
    <w:rsid w:val="0001668F"/>
    <w:rsid w:val="000175BC"/>
    <w:rsid w:val="00021D98"/>
    <w:rsid w:val="00021F17"/>
    <w:rsid w:val="00024273"/>
    <w:rsid w:val="00034520"/>
    <w:rsid w:val="000354F1"/>
    <w:rsid w:val="00036352"/>
    <w:rsid w:val="00037560"/>
    <w:rsid w:val="00040D69"/>
    <w:rsid w:val="0004117D"/>
    <w:rsid w:val="0004216C"/>
    <w:rsid w:val="00045867"/>
    <w:rsid w:val="00046197"/>
    <w:rsid w:val="000508C8"/>
    <w:rsid w:val="000525C1"/>
    <w:rsid w:val="000527F8"/>
    <w:rsid w:val="000549F9"/>
    <w:rsid w:val="00054C6B"/>
    <w:rsid w:val="00055B39"/>
    <w:rsid w:val="00060C0A"/>
    <w:rsid w:val="00061664"/>
    <w:rsid w:val="0006325B"/>
    <w:rsid w:val="000678BC"/>
    <w:rsid w:val="000745F6"/>
    <w:rsid w:val="00075A56"/>
    <w:rsid w:val="00075B68"/>
    <w:rsid w:val="00076837"/>
    <w:rsid w:val="00077E81"/>
    <w:rsid w:val="00080337"/>
    <w:rsid w:val="00080750"/>
    <w:rsid w:val="00080872"/>
    <w:rsid w:val="00084B9A"/>
    <w:rsid w:val="00086666"/>
    <w:rsid w:val="00086BFA"/>
    <w:rsid w:val="00086D35"/>
    <w:rsid w:val="00087B94"/>
    <w:rsid w:val="000906A1"/>
    <w:rsid w:val="00096AAE"/>
    <w:rsid w:val="00097888"/>
    <w:rsid w:val="000A0256"/>
    <w:rsid w:val="000A09D9"/>
    <w:rsid w:val="000A0AE9"/>
    <w:rsid w:val="000A120B"/>
    <w:rsid w:val="000A153C"/>
    <w:rsid w:val="000A2A39"/>
    <w:rsid w:val="000A66C7"/>
    <w:rsid w:val="000A6BE9"/>
    <w:rsid w:val="000B0F66"/>
    <w:rsid w:val="000B27F1"/>
    <w:rsid w:val="000B358D"/>
    <w:rsid w:val="000B4A49"/>
    <w:rsid w:val="000B52D1"/>
    <w:rsid w:val="000B578C"/>
    <w:rsid w:val="000B62D3"/>
    <w:rsid w:val="000B6E26"/>
    <w:rsid w:val="000B7CA8"/>
    <w:rsid w:val="000C2F59"/>
    <w:rsid w:val="000C35C6"/>
    <w:rsid w:val="000C3F0A"/>
    <w:rsid w:val="000C4633"/>
    <w:rsid w:val="000D03C6"/>
    <w:rsid w:val="000D13CC"/>
    <w:rsid w:val="000D5476"/>
    <w:rsid w:val="000D5F16"/>
    <w:rsid w:val="000D6562"/>
    <w:rsid w:val="000D6A2B"/>
    <w:rsid w:val="000D7180"/>
    <w:rsid w:val="000D7A3D"/>
    <w:rsid w:val="000E2D97"/>
    <w:rsid w:val="000E669D"/>
    <w:rsid w:val="000F2633"/>
    <w:rsid w:val="000F3E33"/>
    <w:rsid w:val="000F4C52"/>
    <w:rsid w:val="000F5226"/>
    <w:rsid w:val="000F6A57"/>
    <w:rsid w:val="000F794B"/>
    <w:rsid w:val="000F7E85"/>
    <w:rsid w:val="00101681"/>
    <w:rsid w:val="00101BE2"/>
    <w:rsid w:val="00102846"/>
    <w:rsid w:val="00105356"/>
    <w:rsid w:val="0010650B"/>
    <w:rsid w:val="00107861"/>
    <w:rsid w:val="00107EF9"/>
    <w:rsid w:val="00114825"/>
    <w:rsid w:val="00117E26"/>
    <w:rsid w:val="00120467"/>
    <w:rsid w:val="00121110"/>
    <w:rsid w:val="00123CCD"/>
    <w:rsid w:val="001278A1"/>
    <w:rsid w:val="00130B02"/>
    <w:rsid w:val="00131437"/>
    <w:rsid w:val="00132747"/>
    <w:rsid w:val="00132AB8"/>
    <w:rsid w:val="00132B3E"/>
    <w:rsid w:val="001337F3"/>
    <w:rsid w:val="00134535"/>
    <w:rsid w:val="0014008E"/>
    <w:rsid w:val="00142E7D"/>
    <w:rsid w:val="00144105"/>
    <w:rsid w:val="00146749"/>
    <w:rsid w:val="00147582"/>
    <w:rsid w:val="00147BCC"/>
    <w:rsid w:val="00152153"/>
    <w:rsid w:val="00153760"/>
    <w:rsid w:val="0015493F"/>
    <w:rsid w:val="00156438"/>
    <w:rsid w:val="00157773"/>
    <w:rsid w:val="00160712"/>
    <w:rsid w:val="00162846"/>
    <w:rsid w:val="00163582"/>
    <w:rsid w:val="00166765"/>
    <w:rsid w:val="00167D87"/>
    <w:rsid w:val="001704CA"/>
    <w:rsid w:val="0017052D"/>
    <w:rsid w:val="00171A0E"/>
    <w:rsid w:val="00171BF5"/>
    <w:rsid w:val="00172950"/>
    <w:rsid w:val="001772EE"/>
    <w:rsid w:val="00181629"/>
    <w:rsid w:val="00182145"/>
    <w:rsid w:val="00183D07"/>
    <w:rsid w:val="0018400E"/>
    <w:rsid w:val="0018596A"/>
    <w:rsid w:val="00185C49"/>
    <w:rsid w:val="00187361"/>
    <w:rsid w:val="00190A0D"/>
    <w:rsid w:val="001918B5"/>
    <w:rsid w:val="00194BAF"/>
    <w:rsid w:val="00194C0E"/>
    <w:rsid w:val="00195783"/>
    <w:rsid w:val="001A0640"/>
    <w:rsid w:val="001A2952"/>
    <w:rsid w:val="001A29C9"/>
    <w:rsid w:val="001A369B"/>
    <w:rsid w:val="001A4492"/>
    <w:rsid w:val="001A44C9"/>
    <w:rsid w:val="001A5D47"/>
    <w:rsid w:val="001B002E"/>
    <w:rsid w:val="001B0456"/>
    <w:rsid w:val="001B240B"/>
    <w:rsid w:val="001B399E"/>
    <w:rsid w:val="001B4DFA"/>
    <w:rsid w:val="001B5473"/>
    <w:rsid w:val="001B54C6"/>
    <w:rsid w:val="001B6F63"/>
    <w:rsid w:val="001C071D"/>
    <w:rsid w:val="001C0AC3"/>
    <w:rsid w:val="001C4114"/>
    <w:rsid w:val="001C53A0"/>
    <w:rsid w:val="001C5CA1"/>
    <w:rsid w:val="001D1316"/>
    <w:rsid w:val="001D3298"/>
    <w:rsid w:val="001D373D"/>
    <w:rsid w:val="001D4068"/>
    <w:rsid w:val="001D4AF9"/>
    <w:rsid w:val="001D5258"/>
    <w:rsid w:val="001E14BA"/>
    <w:rsid w:val="001E182E"/>
    <w:rsid w:val="001E23A7"/>
    <w:rsid w:val="001E2F0E"/>
    <w:rsid w:val="001E3994"/>
    <w:rsid w:val="001E4487"/>
    <w:rsid w:val="001E7A24"/>
    <w:rsid w:val="001F0F16"/>
    <w:rsid w:val="001F1F1C"/>
    <w:rsid w:val="001F2537"/>
    <w:rsid w:val="001F3105"/>
    <w:rsid w:val="001F4BB6"/>
    <w:rsid w:val="001F5032"/>
    <w:rsid w:val="00200092"/>
    <w:rsid w:val="00200B48"/>
    <w:rsid w:val="00201C41"/>
    <w:rsid w:val="00201EB4"/>
    <w:rsid w:val="00202FBA"/>
    <w:rsid w:val="00203343"/>
    <w:rsid w:val="00203AB6"/>
    <w:rsid w:val="002043FF"/>
    <w:rsid w:val="00213D84"/>
    <w:rsid w:val="00213F9B"/>
    <w:rsid w:val="00217050"/>
    <w:rsid w:val="00221FC5"/>
    <w:rsid w:val="0022589F"/>
    <w:rsid w:val="002264C7"/>
    <w:rsid w:val="00226B3A"/>
    <w:rsid w:val="00230EBE"/>
    <w:rsid w:val="00233846"/>
    <w:rsid w:val="0023494C"/>
    <w:rsid w:val="00237BE0"/>
    <w:rsid w:val="00240420"/>
    <w:rsid w:val="00243B29"/>
    <w:rsid w:val="002446BA"/>
    <w:rsid w:val="00246A08"/>
    <w:rsid w:val="002471E3"/>
    <w:rsid w:val="00250592"/>
    <w:rsid w:val="00251774"/>
    <w:rsid w:val="00251858"/>
    <w:rsid w:val="00251B19"/>
    <w:rsid w:val="00251FA5"/>
    <w:rsid w:val="00252216"/>
    <w:rsid w:val="002541EC"/>
    <w:rsid w:val="00254E7F"/>
    <w:rsid w:val="002567E3"/>
    <w:rsid w:val="002575C3"/>
    <w:rsid w:val="0025781A"/>
    <w:rsid w:val="00261B67"/>
    <w:rsid w:val="0026228A"/>
    <w:rsid w:val="00262EB8"/>
    <w:rsid w:val="00266D2C"/>
    <w:rsid w:val="00266E67"/>
    <w:rsid w:val="00267036"/>
    <w:rsid w:val="002670E7"/>
    <w:rsid w:val="002676E3"/>
    <w:rsid w:val="00270F75"/>
    <w:rsid w:val="0027609B"/>
    <w:rsid w:val="00277300"/>
    <w:rsid w:val="002775CB"/>
    <w:rsid w:val="002818B2"/>
    <w:rsid w:val="00281A76"/>
    <w:rsid w:val="0028224F"/>
    <w:rsid w:val="00283AC2"/>
    <w:rsid w:val="00283F7C"/>
    <w:rsid w:val="002923BD"/>
    <w:rsid w:val="002963D8"/>
    <w:rsid w:val="0029667E"/>
    <w:rsid w:val="002A0BD3"/>
    <w:rsid w:val="002A144C"/>
    <w:rsid w:val="002A28A3"/>
    <w:rsid w:val="002A2947"/>
    <w:rsid w:val="002A32BD"/>
    <w:rsid w:val="002A332C"/>
    <w:rsid w:val="002A3464"/>
    <w:rsid w:val="002A7FFA"/>
    <w:rsid w:val="002B07B7"/>
    <w:rsid w:val="002B0D68"/>
    <w:rsid w:val="002B21A0"/>
    <w:rsid w:val="002B43CE"/>
    <w:rsid w:val="002B4643"/>
    <w:rsid w:val="002B4B5B"/>
    <w:rsid w:val="002C0AA4"/>
    <w:rsid w:val="002C0C12"/>
    <w:rsid w:val="002C20B0"/>
    <w:rsid w:val="002C5267"/>
    <w:rsid w:val="002C6897"/>
    <w:rsid w:val="002C6E33"/>
    <w:rsid w:val="002C79E6"/>
    <w:rsid w:val="002D1AEF"/>
    <w:rsid w:val="002D21AF"/>
    <w:rsid w:val="002D28D2"/>
    <w:rsid w:val="002D2C8B"/>
    <w:rsid w:val="002D3601"/>
    <w:rsid w:val="002D574C"/>
    <w:rsid w:val="002D589C"/>
    <w:rsid w:val="002D6ABC"/>
    <w:rsid w:val="002D7EA0"/>
    <w:rsid w:val="002E169A"/>
    <w:rsid w:val="002E34B1"/>
    <w:rsid w:val="002E4258"/>
    <w:rsid w:val="002E4A5F"/>
    <w:rsid w:val="002E567B"/>
    <w:rsid w:val="002E654B"/>
    <w:rsid w:val="002F25CC"/>
    <w:rsid w:val="002F416A"/>
    <w:rsid w:val="002F45A4"/>
    <w:rsid w:val="002F565C"/>
    <w:rsid w:val="0030034E"/>
    <w:rsid w:val="003017C5"/>
    <w:rsid w:val="00302677"/>
    <w:rsid w:val="003028D8"/>
    <w:rsid w:val="00302CEA"/>
    <w:rsid w:val="00303922"/>
    <w:rsid w:val="003050CD"/>
    <w:rsid w:val="00305EA9"/>
    <w:rsid w:val="00312153"/>
    <w:rsid w:val="003129A0"/>
    <w:rsid w:val="00312C54"/>
    <w:rsid w:val="00316288"/>
    <w:rsid w:val="003163A8"/>
    <w:rsid w:val="00316753"/>
    <w:rsid w:val="0031763D"/>
    <w:rsid w:val="00321622"/>
    <w:rsid w:val="003228F1"/>
    <w:rsid w:val="00322FC6"/>
    <w:rsid w:val="0032360B"/>
    <w:rsid w:val="00324657"/>
    <w:rsid w:val="003248E5"/>
    <w:rsid w:val="00325D56"/>
    <w:rsid w:val="003304C7"/>
    <w:rsid w:val="003316DF"/>
    <w:rsid w:val="003327C2"/>
    <w:rsid w:val="0033404E"/>
    <w:rsid w:val="003346BE"/>
    <w:rsid w:val="00334BEA"/>
    <w:rsid w:val="00334EC0"/>
    <w:rsid w:val="003357A8"/>
    <w:rsid w:val="003360BF"/>
    <w:rsid w:val="00337CB5"/>
    <w:rsid w:val="00341513"/>
    <w:rsid w:val="003431AC"/>
    <w:rsid w:val="00344B44"/>
    <w:rsid w:val="00344C0F"/>
    <w:rsid w:val="003503EF"/>
    <w:rsid w:val="00351BFD"/>
    <w:rsid w:val="00355625"/>
    <w:rsid w:val="00356F0F"/>
    <w:rsid w:val="00361FA7"/>
    <w:rsid w:val="00363B4F"/>
    <w:rsid w:val="003652FB"/>
    <w:rsid w:val="0037049B"/>
    <w:rsid w:val="00371710"/>
    <w:rsid w:val="00374A4F"/>
    <w:rsid w:val="0037597B"/>
    <w:rsid w:val="00376233"/>
    <w:rsid w:val="00376D17"/>
    <w:rsid w:val="00380319"/>
    <w:rsid w:val="00381496"/>
    <w:rsid w:val="003825D9"/>
    <w:rsid w:val="0038377D"/>
    <w:rsid w:val="0038499B"/>
    <w:rsid w:val="003849BA"/>
    <w:rsid w:val="0038685E"/>
    <w:rsid w:val="00386D05"/>
    <w:rsid w:val="00387B27"/>
    <w:rsid w:val="00390691"/>
    <w:rsid w:val="00394C97"/>
    <w:rsid w:val="003970E7"/>
    <w:rsid w:val="003971F3"/>
    <w:rsid w:val="003A22F6"/>
    <w:rsid w:val="003A48E0"/>
    <w:rsid w:val="003A6657"/>
    <w:rsid w:val="003A6E31"/>
    <w:rsid w:val="003B19F1"/>
    <w:rsid w:val="003B453C"/>
    <w:rsid w:val="003B6819"/>
    <w:rsid w:val="003C0578"/>
    <w:rsid w:val="003C4DFF"/>
    <w:rsid w:val="003C57A5"/>
    <w:rsid w:val="003D2859"/>
    <w:rsid w:val="003D31EF"/>
    <w:rsid w:val="003D3FBA"/>
    <w:rsid w:val="003D4811"/>
    <w:rsid w:val="003D52B2"/>
    <w:rsid w:val="003D5C7E"/>
    <w:rsid w:val="003E0211"/>
    <w:rsid w:val="003E2F13"/>
    <w:rsid w:val="003E6568"/>
    <w:rsid w:val="003E66CD"/>
    <w:rsid w:val="003E789B"/>
    <w:rsid w:val="003F03D2"/>
    <w:rsid w:val="003F20E3"/>
    <w:rsid w:val="003F355A"/>
    <w:rsid w:val="003F6762"/>
    <w:rsid w:val="003F6D8F"/>
    <w:rsid w:val="00410365"/>
    <w:rsid w:val="004111A3"/>
    <w:rsid w:val="00413D57"/>
    <w:rsid w:val="00413D84"/>
    <w:rsid w:val="004149CE"/>
    <w:rsid w:val="004152C9"/>
    <w:rsid w:val="004153B6"/>
    <w:rsid w:val="004179AE"/>
    <w:rsid w:val="0042168F"/>
    <w:rsid w:val="004216DA"/>
    <w:rsid w:val="00423CBD"/>
    <w:rsid w:val="00430EFA"/>
    <w:rsid w:val="00436C10"/>
    <w:rsid w:val="00443CC6"/>
    <w:rsid w:val="0044626A"/>
    <w:rsid w:val="004462CA"/>
    <w:rsid w:val="0045226D"/>
    <w:rsid w:val="00452C97"/>
    <w:rsid w:val="004545DF"/>
    <w:rsid w:val="00457D24"/>
    <w:rsid w:val="004619BF"/>
    <w:rsid w:val="00462628"/>
    <w:rsid w:val="0046505F"/>
    <w:rsid w:val="00472146"/>
    <w:rsid w:val="0047234A"/>
    <w:rsid w:val="0047336E"/>
    <w:rsid w:val="00476453"/>
    <w:rsid w:val="0047691F"/>
    <w:rsid w:val="00482312"/>
    <w:rsid w:val="00482637"/>
    <w:rsid w:val="00486333"/>
    <w:rsid w:val="00486C02"/>
    <w:rsid w:val="0049145F"/>
    <w:rsid w:val="00494AF6"/>
    <w:rsid w:val="00494FB5"/>
    <w:rsid w:val="00495693"/>
    <w:rsid w:val="00497873"/>
    <w:rsid w:val="004A04D5"/>
    <w:rsid w:val="004A105D"/>
    <w:rsid w:val="004A260D"/>
    <w:rsid w:val="004A6137"/>
    <w:rsid w:val="004B1502"/>
    <w:rsid w:val="004B1FB8"/>
    <w:rsid w:val="004B29E1"/>
    <w:rsid w:val="004B50E2"/>
    <w:rsid w:val="004B728F"/>
    <w:rsid w:val="004C00A7"/>
    <w:rsid w:val="004C1FB0"/>
    <w:rsid w:val="004C395C"/>
    <w:rsid w:val="004C3CB7"/>
    <w:rsid w:val="004C77AB"/>
    <w:rsid w:val="004D0992"/>
    <w:rsid w:val="004D2B8D"/>
    <w:rsid w:val="004D42DD"/>
    <w:rsid w:val="004D724D"/>
    <w:rsid w:val="004E28A5"/>
    <w:rsid w:val="004E40E7"/>
    <w:rsid w:val="004E54EF"/>
    <w:rsid w:val="004E7CCB"/>
    <w:rsid w:val="005002D4"/>
    <w:rsid w:val="00501309"/>
    <w:rsid w:val="005027DC"/>
    <w:rsid w:val="005038EC"/>
    <w:rsid w:val="0050416A"/>
    <w:rsid w:val="0050546B"/>
    <w:rsid w:val="005104C3"/>
    <w:rsid w:val="005108B4"/>
    <w:rsid w:val="00511755"/>
    <w:rsid w:val="00511DFC"/>
    <w:rsid w:val="0051394A"/>
    <w:rsid w:val="00514027"/>
    <w:rsid w:val="0051608B"/>
    <w:rsid w:val="00521823"/>
    <w:rsid w:val="00522693"/>
    <w:rsid w:val="0052307B"/>
    <w:rsid w:val="0052333B"/>
    <w:rsid w:val="005257FE"/>
    <w:rsid w:val="00525964"/>
    <w:rsid w:val="005266B5"/>
    <w:rsid w:val="00527F69"/>
    <w:rsid w:val="005316B8"/>
    <w:rsid w:val="0053346E"/>
    <w:rsid w:val="0053511B"/>
    <w:rsid w:val="005352B8"/>
    <w:rsid w:val="005357C8"/>
    <w:rsid w:val="00536D6F"/>
    <w:rsid w:val="005372BB"/>
    <w:rsid w:val="00541D5A"/>
    <w:rsid w:val="00542D5F"/>
    <w:rsid w:val="005430A9"/>
    <w:rsid w:val="005500C7"/>
    <w:rsid w:val="00550283"/>
    <w:rsid w:val="00555483"/>
    <w:rsid w:val="00555797"/>
    <w:rsid w:val="00555864"/>
    <w:rsid w:val="005560D1"/>
    <w:rsid w:val="00562ADD"/>
    <w:rsid w:val="0056728E"/>
    <w:rsid w:val="00567DB9"/>
    <w:rsid w:val="00570206"/>
    <w:rsid w:val="00570EAB"/>
    <w:rsid w:val="00572497"/>
    <w:rsid w:val="00572941"/>
    <w:rsid w:val="00572DBE"/>
    <w:rsid w:val="00573189"/>
    <w:rsid w:val="00574295"/>
    <w:rsid w:val="00574933"/>
    <w:rsid w:val="00577EA0"/>
    <w:rsid w:val="00584680"/>
    <w:rsid w:val="0058538E"/>
    <w:rsid w:val="005873B4"/>
    <w:rsid w:val="00587995"/>
    <w:rsid w:val="00587AE3"/>
    <w:rsid w:val="00594436"/>
    <w:rsid w:val="00595C44"/>
    <w:rsid w:val="00595F6D"/>
    <w:rsid w:val="005A158D"/>
    <w:rsid w:val="005A3A66"/>
    <w:rsid w:val="005B1433"/>
    <w:rsid w:val="005B1885"/>
    <w:rsid w:val="005B2467"/>
    <w:rsid w:val="005B3B1B"/>
    <w:rsid w:val="005B5B76"/>
    <w:rsid w:val="005C622B"/>
    <w:rsid w:val="005C7C6D"/>
    <w:rsid w:val="005D0598"/>
    <w:rsid w:val="005D10A7"/>
    <w:rsid w:val="005D16AD"/>
    <w:rsid w:val="005D3EF7"/>
    <w:rsid w:val="005D525F"/>
    <w:rsid w:val="005E055E"/>
    <w:rsid w:val="005E280D"/>
    <w:rsid w:val="005E60F9"/>
    <w:rsid w:val="005E6C94"/>
    <w:rsid w:val="005E78DE"/>
    <w:rsid w:val="005E79F6"/>
    <w:rsid w:val="005F6042"/>
    <w:rsid w:val="005F674F"/>
    <w:rsid w:val="00601321"/>
    <w:rsid w:val="006013D0"/>
    <w:rsid w:val="00601F22"/>
    <w:rsid w:val="00603B7B"/>
    <w:rsid w:val="00611593"/>
    <w:rsid w:val="00611835"/>
    <w:rsid w:val="006129C8"/>
    <w:rsid w:val="00612E80"/>
    <w:rsid w:val="0061653B"/>
    <w:rsid w:val="00617B8C"/>
    <w:rsid w:val="00620071"/>
    <w:rsid w:val="006201C9"/>
    <w:rsid w:val="00620A72"/>
    <w:rsid w:val="00622069"/>
    <w:rsid w:val="00622E08"/>
    <w:rsid w:val="00624B42"/>
    <w:rsid w:val="00625F10"/>
    <w:rsid w:val="006262D7"/>
    <w:rsid w:val="006353FD"/>
    <w:rsid w:val="00635B96"/>
    <w:rsid w:val="00636D84"/>
    <w:rsid w:val="00637D4A"/>
    <w:rsid w:val="006404C3"/>
    <w:rsid w:val="00640E41"/>
    <w:rsid w:val="006427E2"/>
    <w:rsid w:val="00643ADB"/>
    <w:rsid w:val="00644D38"/>
    <w:rsid w:val="00650BCF"/>
    <w:rsid w:val="00650E45"/>
    <w:rsid w:val="00651126"/>
    <w:rsid w:val="006512C3"/>
    <w:rsid w:val="0065202A"/>
    <w:rsid w:val="0065469E"/>
    <w:rsid w:val="00656043"/>
    <w:rsid w:val="00657389"/>
    <w:rsid w:val="00660725"/>
    <w:rsid w:val="006619DF"/>
    <w:rsid w:val="0066277D"/>
    <w:rsid w:val="00663589"/>
    <w:rsid w:val="0066628E"/>
    <w:rsid w:val="00666FF7"/>
    <w:rsid w:val="006678A2"/>
    <w:rsid w:val="00670410"/>
    <w:rsid w:val="00671090"/>
    <w:rsid w:val="00671A8A"/>
    <w:rsid w:val="00673448"/>
    <w:rsid w:val="006735BB"/>
    <w:rsid w:val="00673B47"/>
    <w:rsid w:val="00674C76"/>
    <w:rsid w:val="0068062B"/>
    <w:rsid w:val="00680726"/>
    <w:rsid w:val="00681361"/>
    <w:rsid w:val="00681AD9"/>
    <w:rsid w:val="00685851"/>
    <w:rsid w:val="00686069"/>
    <w:rsid w:val="00687B7E"/>
    <w:rsid w:val="00690EC6"/>
    <w:rsid w:val="00692D3F"/>
    <w:rsid w:val="006934A1"/>
    <w:rsid w:val="0069475B"/>
    <w:rsid w:val="006A07F2"/>
    <w:rsid w:val="006A08E7"/>
    <w:rsid w:val="006A3852"/>
    <w:rsid w:val="006A3C61"/>
    <w:rsid w:val="006A477C"/>
    <w:rsid w:val="006A5FD9"/>
    <w:rsid w:val="006A7318"/>
    <w:rsid w:val="006A73CF"/>
    <w:rsid w:val="006A7F8A"/>
    <w:rsid w:val="006B3A4C"/>
    <w:rsid w:val="006B6202"/>
    <w:rsid w:val="006B69D5"/>
    <w:rsid w:val="006B6F55"/>
    <w:rsid w:val="006C1712"/>
    <w:rsid w:val="006C1EE2"/>
    <w:rsid w:val="006C22D9"/>
    <w:rsid w:val="006C5932"/>
    <w:rsid w:val="006C6002"/>
    <w:rsid w:val="006C6662"/>
    <w:rsid w:val="006C7CC9"/>
    <w:rsid w:val="006D2B7D"/>
    <w:rsid w:val="006D3A29"/>
    <w:rsid w:val="006E06B1"/>
    <w:rsid w:val="006E3481"/>
    <w:rsid w:val="006E46C8"/>
    <w:rsid w:val="006E4BE2"/>
    <w:rsid w:val="006E613C"/>
    <w:rsid w:val="006F2AE3"/>
    <w:rsid w:val="006F2CE4"/>
    <w:rsid w:val="006F2F43"/>
    <w:rsid w:val="006F4CCD"/>
    <w:rsid w:val="006F7F74"/>
    <w:rsid w:val="007003D0"/>
    <w:rsid w:val="00705308"/>
    <w:rsid w:val="00707DFD"/>
    <w:rsid w:val="007119FC"/>
    <w:rsid w:val="0071228C"/>
    <w:rsid w:val="00712880"/>
    <w:rsid w:val="0072237C"/>
    <w:rsid w:val="00722A63"/>
    <w:rsid w:val="0072532B"/>
    <w:rsid w:val="00726915"/>
    <w:rsid w:val="007271A5"/>
    <w:rsid w:val="00730609"/>
    <w:rsid w:val="00730FCC"/>
    <w:rsid w:val="00731525"/>
    <w:rsid w:val="00731BFD"/>
    <w:rsid w:val="007351E1"/>
    <w:rsid w:val="007363B5"/>
    <w:rsid w:val="00737A12"/>
    <w:rsid w:val="00737E2C"/>
    <w:rsid w:val="00743486"/>
    <w:rsid w:val="0074349B"/>
    <w:rsid w:val="0074532B"/>
    <w:rsid w:val="00745AF8"/>
    <w:rsid w:val="0075105C"/>
    <w:rsid w:val="0075162E"/>
    <w:rsid w:val="00751AD8"/>
    <w:rsid w:val="00753646"/>
    <w:rsid w:val="0075531F"/>
    <w:rsid w:val="007600F8"/>
    <w:rsid w:val="00760375"/>
    <w:rsid w:val="00761E79"/>
    <w:rsid w:val="0076245D"/>
    <w:rsid w:val="007647E8"/>
    <w:rsid w:val="0076605B"/>
    <w:rsid w:val="00773677"/>
    <w:rsid w:val="00773987"/>
    <w:rsid w:val="00774D73"/>
    <w:rsid w:val="0078119D"/>
    <w:rsid w:val="00781BB5"/>
    <w:rsid w:val="00781FC1"/>
    <w:rsid w:val="00782CDA"/>
    <w:rsid w:val="00784E18"/>
    <w:rsid w:val="0078549F"/>
    <w:rsid w:val="00785C7C"/>
    <w:rsid w:val="00787435"/>
    <w:rsid w:val="00787C7E"/>
    <w:rsid w:val="00791725"/>
    <w:rsid w:val="00792114"/>
    <w:rsid w:val="0079307A"/>
    <w:rsid w:val="00793595"/>
    <w:rsid w:val="00796B9F"/>
    <w:rsid w:val="007A14DE"/>
    <w:rsid w:val="007A17DE"/>
    <w:rsid w:val="007A493B"/>
    <w:rsid w:val="007A4B00"/>
    <w:rsid w:val="007A4FEC"/>
    <w:rsid w:val="007A595E"/>
    <w:rsid w:val="007A7917"/>
    <w:rsid w:val="007B0A45"/>
    <w:rsid w:val="007B1A43"/>
    <w:rsid w:val="007B2479"/>
    <w:rsid w:val="007B3FFB"/>
    <w:rsid w:val="007B42DB"/>
    <w:rsid w:val="007B45AE"/>
    <w:rsid w:val="007B68D3"/>
    <w:rsid w:val="007B6C0C"/>
    <w:rsid w:val="007B727C"/>
    <w:rsid w:val="007C0353"/>
    <w:rsid w:val="007C3EB5"/>
    <w:rsid w:val="007C4AE7"/>
    <w:rsid w:val="007C4E20"/>
    <w:rsid w:val="007C55C6"/>
    <w:rsid w:val="007C6EB3"/>
    <w:rsid w:val="007C7D6A"/>
    <w:rsid w:val="007D065E"/>
    <w:rsid w:val="007D3314"/>
    <w:rsid w:val="007D42F8"/>
    <w:rsid w:val="007D4DD3"/>
    <w:rsid w:val="007D5264"/>
    <w:rsid w:val="007D5D22"/>
    <w:rsid w:val="007E17CE"/>
    <w:rsid w:val="007E1959"/>
    <w:rsid w:val="007E19B3"/>
    <w:rsid w:val="007E20DB"/>
    <w:rsid w:val="007E40B5"/>
    <w:rsid w:val="007E7E35"/>
    <w:rsid w:val="007F325E"/>
    <w:rsid w:val="007F54DE"/>
    <w:rsid w:val="007F5F52"/>
    <w:rsid w:val="007F6A93"/>
    <w:rsid w:val="007F6CB2"/>
    <w:rsid w:val="00801549"/>
    <w:rsid w:val="00802833"/>
    <w:rsid w:val="0080400A"/>
    <w:rsid w:val="00804059"/>
    <w:rsid w:val="008061E1"/>
    <w:rsid w:val="008067EB"/>
    <w:rsid w:val="00806D1D"/>
    <w:rsid w:val="00810DCA"/>
    <w:rsid w:val="00811E2F"/>
    <w:rsid w:val="008137E5"/>
    <w:rsid w:val="00816D80"/>
    <w:rsid w:val="00817284"/>
    <w:rsid w:val="008203AC"/>
    <w:rsid w:val="00820FF9"/>
    <w:rsid w:val="00821C48"/>
    <w:rsid w:val="00824BCF"/>
    <w:rsid w:val="00825942"/>
    <w:rsid w:val="0082633B"/>
    <w:rsid w:val="00827181"/>
    <w:rsid w:val="008276E7"/>
    <w:rsid w:val="0083020D"/>
    <w:rsid w:val="00831232"/>
    <w:rsid w:val="008323F1"/>
    <w:rsid w:val="00832B5C"/>
    <w:rsid w:val="00832CAD"/>
    <w:rsid w:val="00834359"/>
    <w:rsid w:val="00836C6B"/>
    <w:rsid w:val="00837856"/>
    <w:rsid w:val="00837C31"/>
    <w:rsid w:val="00837FE5"/>
    <w:rsid w:val="008409B0"/>
    <w:rsid w:val="00842265"/>
    <w:rsid w:val="008443D7"/>
    <w:rsid w:val="0085119B"/>
    <w:rsid w:val="00853D12"/>
    <w:rsid w:val="0085599D"/>
    <w:rsid w:val="00857277"/>
    <w:rsid w:val="008602AA"/>
    <w:rsid w:val="00860770"/>
    <w:rsid w:val="00860A30"/>
    <w:rsid w:val="00862C9A"/>
    <w:rsid w:val="00865EE8"/>
    <w:rsid w:val="0087052C"/>
    <w:rsid w:val="00873DD1"/>
    <w:rsid w:val="00883073"/>
    <w:rsid w:val="00883A6C"/>
    <w:rsid w:val="00887225"/>
    <w:rsid w:val="00890E76"/>
    <w:rsid w:val="00891AED"/>
    <w:rsid w:val="008940C4"/>
    <w:rsid w:val="008974B8"/>
    <w:rsid w:val="008A15D8"/>
    <w:rsid w:val="008A195E"/>
    <w:rsid w:val="008A2EE1"/>
    <w:rsid w:val="008B2781"/>
    <w:rsid w:val="008B5F07"/>
    <w:rsid w:val="008B6018"/>
    <w:rsid w:val="008C1348"/>
    <w:rsid w:val="008C4250"/>
    <w:rsid w:val="008C4C96"/>
    <w:rsid w:val="008C596A"/>
    <w:rsid w:val="008C70A0"/>
    <w:rsid w:val="008C79C5"/>
    <w:rsid w:val="008D382C"/>
    <w:rsid w:val="008D4DCD"/>
    <w:rsid w:val="008D5637"/>
    <w:rsid w:val="008D5704"/>
    <w:rsid w:val="008E01D7"/>
    <w:rsid w:val="008E4253"/>
    <w:rsid w:val="008F031C"/>
    <w:rsid w:val="008F0874"/>
    <w:rsid w:val="008F090D"/>
    <w:rsid w:val="008F4BB2"/>
    <w:rsid w:val="008F6F3C"/>
    <w:rsid w:val="008F7EDE"/>
    <w:rsid w:val="00901F51"/>
    <w:rsid w:val="0090417F"/>
    <w:rsid w:val="009062BB"/>
    <w:rsid w:val="0091080E"/>
    <w:rsid w:val="0091131B"/>
    <w:rsid w:val="00911479"/>
    <w:rsid w:val="00911B40"/>
    <w:rsid w:val="0091223C"/>
    <w:rsid w:val="00912615"/>
    <w:rsid w:val="009129FA"/>
    <w:rsid w:val="0091515A"/>
    <w:rsid w:val="00917054"/>
    <w:rsid w:val="00920F97"/>
    <w:rsid w:val="00921DF6"/>
    <w:rsid w:val="00924E84"/>
    <w:rsid w:val="00926DBF"/>
    <w:rsid w:val="009314AB"/>
    <w:rsid w:val="0093185D"/>
    <w:rsid w:val="00932190"/>
    <w:rsid w:val="0093238F"/>
    <w:rsid w:val="0093342B"/>
    <w:rsid w:val="00933767"/>
    <w:rsid w:val="00935145"/>
    <w:rsid w:val="00937AD7"/>
    <w:rsid w:val="00941544"/>
    <w:rsid w:val="009429D5"/>
    <w:rsid w:val="00942FC5"/>
    <w:rsid w:val="00943EBD"/>
    <w:rsid w:val="00943F8D"/>
    <w:rsid w:val="00944B98"/>
    <w:rsid w:val="00945944"/>
    <w:rsid w:val="0094726B"/>
    <w:rsid w:val="009503DF"/>
    <w:rsid w:val="009511B0"/>
    <w:rsid w:val="00951342"/>
    <w:rsid w:val="00953FA4"/>
    <w:rsid w:val="0095619D"/>
    <w:rsid w:val="00956BDF"/>
    <w:rsid w:val="00960039"/>
    <w:rsid w:val="009642DC"/>
    <w:rsid w:val="00964A68"/>
    <w:rsid w:val="00964B5E"/>
    <w:rsid w:val="00970BD0"/>
    <w:rsid w:val="00970CD1"/>
    <w:rsid w:val="00971510"/>
    <w:rsid w:val="00972CEF"/>
    <w:rsid w:val="009733DB"/>
    <w:rsid w:val="00974829"/>
    <w:rsid w:val="009754F6"/>
    <w:rsid w:val="009877AE"/>
    <w:rsid w:val="00991736"/>
    <w:rsid w:val="009924CE"/>
    <w:rsid w:val="009928A7"/>
    <w:rsid w:val="009931CE"/>
    <w:rsid w:val="00993768"/>
    <w:rsid w:val="00993DDC"/>
    <w:rsid w:val="00993E7A"/>
    <w:rsid w:val="00994593"/>
    <w:rsid w:val="0099517E"/>
    <w:rsid w:val="0099751A"/>
    <w:rsid w:val="009A07C5"/>
    <w:rsid w:val="009A1B83"/>
    <w:rsid w:val="009A1EFF"/>
    <w:rsid w:val="009A31FC"/>
    <w:rsid w:val="009A3C14"/>
    <w:rsid w:val="009A527A"/>
    <w:rsid w:val="009A5421"/>
    <w:rsid w:val="009A79B8"/>
    <w:rsid w:val="009B102F"/>
    <w:rsid w:val="009B212C"/>
    <w:rsid w:val="009B3F68"/>
    <w:rsid w:val="009B5550"/>
    <w:rsid w:val="009B73F2"/>
    <w:rsid w:val="009C23BE"/>
    <w:rsid w:val="009C2A34"/>
    <w:rsid w:val="009C4058"/>
    <w:rsid w:val="009C4686"/>
    <w:rsid w:val="009C596B"/>
    <w:rsid w:val="009C6B0C"/>
    <w:rsid w:val="009D0B6F"/>
    <w:rsid w:val="009D0D4C"/>
    <w:rsid w:val="009D1B4E"/>
    <w:rsid w:val="009D2E59"/>
    <w:rsid w:val="009D3642"/>
    <w:rsid w:val="009D54EC"/>
    <w:rsid w:val="009D5E52"/>
    <w:rsid w:val="009D692B"/>
    <w:rsid w:val="009E04B6"/>
    <w:rsid w:val="009E0876"/>
    <w:rsid w:val="009E0949"/>
    <w:rsid w:val="009E0F84"/>
    <w:rsid w:val="009E33A9"/>
    <w:rsid w:val="009E598E"/>
    <w:rsid w:val="009E5BBF"/>
    <w:rsid w:val="009E76EB"/>
    <w:rsid w:val="009F0756"/>
    <w:rsid w:val="009F3BAE"/>
    <w:rsid w:val="009F599D"/>
    <w:rsid w:val="009F6523"/>
    <w:rsid w:val="00A001E1"/>
    <w:rsid w:val="00A0090C"/>
    <w:rsid w:val="00A03166"/>
    <w:rsid w:val="00A065BE"/>
    <w:rsid w:val="00A07A9F"/>
    <w:rsid w:val="00A103ED"/>
    <w:rsid w:val="00A105F1"/>
    <w:rsid w:val="00A126A1"/>
    <w:rsid w:val="00A16358"/>
    <w:rsid w:val="00A16D2C"/>
    <w:rsid w:val="00A2042C"/>
    <w:rsid w:val="00A21BEB"/>
    <w:rsid w:val="00A2583A"/>
    <w:rsid w:val="00A261B0"/>
    <w:rsid w:val="00A27257"/>
    <w:rsid w:val="00A31093"/>
    <w:rsid w:val="00A32275"/>
    <w:rsid w:val="00A335E5"/>
    <w:rsid w:val="00A33756"/>
    <w:rsid w:val="00A361F0"/>
    <w:rsid w:val="00A36F5D"/>
    <w:rsid w:val="00A373DA"/>
    <w:rsid w:val="00A37D99"/>
    <w:rsid w:val="00A4341A"/>
    <w:rsid w:val="00A4582D"/>
    <w:rsid w:val="00A478D0"/>
    <w:rsid w:val="00A51D6D"/>
    <w:rsid w:val="00A55A3E"/>
    <w:rsid w:val="00A60DD1"/>
    <w:rsid w:val="00A63062"/>
    <w:rsid w:val="00A666F9"/>
    <w:rsid w:val="00A668E1"/>
    <w:rsid w:val="00A674E1"/>
    <w:rsid w:val="00A6773F"/>
    <w:rsid w:val="00A678B9"/>
    <w:rsid w:val="00A67965"/>
    <w:rsid w:val="00A67C40"/>
    <w:rsid w:val="00A67D99"/>
    <w:rsid w:val="00A71126"/>
    <w:rsid w:val="00A755A2"/>
    <w:rsid w:val="00A75A7A"/>
    <w:rsid w:val="00A80153"/>
    <w:rsid w:val="00A825AA"/>
    <w:rsid w:val="00A82930"/>
    <w:rsid w:val="00A84405"/>
    <w:rsid w:val="00A84632"/>
    <w:rsid w:val="00A85FEE"/>
    <w:rsid w:val="00A86399"/>
    <w:rsid w:val="00A86705"/>
    <w:rsid w:val="00A87089"/>
    <w:rsid w:val="00A87C7E"/>
    <w:rsid w:val="00A902B0"/>
    <w:rsid w:val="00A9066C"/>
    <w:rsid w:val="00A92003"/>
    <w:rsid w:val="00A922A6"/>
    <w:rsid w:val="00A92597"/>
    <w:rsid w:val="00A93663"/>
    <w:rsid w:val="00A93817"/>
    <w:rsid w:val="00A94329"/>
    <w:rsid w:val="00A94504"/>
    <w:rsid w:val="00A96248"/>
    <w:rsid w:val="00A9697F"/>
    <w:rsid w:val="00A9750A"/>
    <w:rsid w:val="00AA0BCA"/>
    <w:rsid w:val="00AA16B5"/>
    <w:rsid w:val="00AA17A6"/>
    <w:rsid w:val="00AA3F0F"/>
    <w:rsid w:val="00AB0179"/>
    <w:rsid w:val="00AB1636"/>
    <w:rsid w:val="00AB42A5"/>
    <w:rsid w:val="00AB6E54"/>
    <w:rsid w:val="00AB78FF"/>
    <w:rsid w:val="00AB791F"/>
    <w:rsid w:val="00AC078D"/>
    <w:rsid w:val="00AC44D5"/>
    <w:rsid w:val="00AC7487"/>
    <w:rsid w:val="00AD06AD"/>
    <w:rsid w:val="00AD1EAE"/>
    <w:rsid w:val="00AD29D4"/>
    <w:rsid w:val="00AD3524"/>
    <w:rsid w:val="00AD35FC"/>
    <w:rsid w:val="00AD56D8"/>
    <w:rsid w:val="00AD715C"/>
    <w:rsid w:val="00AE2BAF"/>
    <w:rsid w:val="00AE4311"/>
    <w:rsid w:val="00AE443F"/>
    <w:rsid w:val="00AE68FB"/>
    <w:rsid w:val="00AF3857"/>
    <w:rsid w:val="00AF39DB"/>
    <w:rsid w:val="00AF3B80"/>
    <w:rsid w:val="00AF3E14"/>
    <w:rsid w:val="00AF5108"/>
    <w:rsid w:val="00AF5460"/>
    <w:rsid w:val="00AF5F1C"/>
    <w:rsid w:val="00AF632C"/>
    <w:rsid w:val="00AF70A3"/>
    <w:rsid w:val="00B009BF"/>
    <w:rsid w:val="00B06A44"/>
    <w:rsid w:val="00B07F22"/>
    <w:rsid w:val="00B1018F"/>
    <w:rsid w:val="00B12952"/>
    <w:rsid w:val="00B14516"/>
    <w:rsid w:val="00B17293"/>
    <w:rsid w:val="00B206BD"/>
    <w:rsid w:val="00B214FC"/>
    <w:rsid w:val="00B22688"/>
    <w:rsid w:val="00B2425D"/>
    <w:rsid w:val="00B26B42"/>
    <w:rsid w:val="00B26D4A"/>
    <w:rsid w:val="00B27BD1"/>
    <w:rsid w:val="00B33F23"/>
    <w:rsid w:val="00B33F7A"/>
    <w:rsid w:val="00B346E1"/>
    <w:rsid w:val="00B353E4"/>
    <w:rsid w:val="00B364D7"/>
    <w:rsid w:val="00B36FD5"/>
    <w:rsid w:val="00B436F8"/>
    <w:rsid w:val="00B43B5B"/>
    <w:rsid w:val="00B5094A"/>
    <w:rsid w:val="00B51B86"/>
    <w:rsid w:val="00B5331A"/>
    <w:rsid w:val="00B60B89"/>
    <w:rsid w:val="00B616C3"/>
    <w:rsid w:val="00B6288A"/>
    <w:rsid w:val="00B63567"/>
    <w:rsid w:val="00B67F6D"/>
    <w:rsid w:val="00B716E0"/>
    <w:rsid w:val="00B74761"/>
    <w:rsid w:val="00B7487B"/>
    <w:rsid w:val="00B75424"/>
    <w:rsid w:val="00B75C31"/>
    <w:rsid w:val="00B763E9"/>
    <w:rsid w:val="00B76DB6"/>
    <w:rsid w:val="00B80399"/>
    <w:rsid w:val="00B80A3B"/>
    <w:rsid w:val="00B82F93"/>
    <w:rsid w:val="00B84A34"/>
    <w:rsid w:val="00B90A5C"/>
    <w:rsid w:val="00B911C5"/>
    <w:rsid w:val="00B91C04"/>
    <w:rsid w:val="00B94BBC"/>
    <w:rsid w:val="00B96D61"/>
    <w:rsid w:val="00BA4A13"/>
    <w:rsid w:val="00BB03C0"/>
    <w:rsid w:val="00BB07A9"/>
    <w:rsid w:val="00BB1434"/>
    <w:rsid w:val="00BB18B8"/>
    <w:rsid w:val="00BB3BB3"/>
    <w:rsid w:val="00BB3C2E"/>
    <w:rsid w:val="00BB46D2"/>
    <w:rsid w:val="00BB4984"/>
    <w:rsid w:val="00BB51EF"/>
    <w:rsid w:val="00BB5AF8"/>
    <w:rsid w:val="00BB63CB"/>
    <w:rsid w:val="00BC19D3"/>
    <w:rsid w:val="00BC36EA"/>
    <w:rsid w:val="00BC3AC3"/>
    <w:rsid w:val="00BC4CCE"/>
    <w:rsid w:val="00BC5C73"/>
    <w:rsid w:val="00BD0E76"/>
    <w:rsid w:val="00BD23BE"/>
    <w:rsid w:val="00BD2DF3"/>
    <w:rsid w:val="00BD665C"/>
    <w:rsid w:val="00BE0949"/>
    <w:rsid w:val="00BE1A9D"/>
    <w:rsid w:val="00BE2866"/>
    <w:rsid w:val="00BE3B52"/>
    <w:rsid w:val="00BE48D6"/>
    <w:rsid w:val="00BF2ED2"/>
    <w:rsid w:val="00BF45A5"/>
    <w:rsid w:val="00BF70F7"/>
    <w:rsid w:val="00C03513"/>
    <w:rsid w:val="00C07EE7"/>
    <w:rsid w:val="00C109CF"/>
    <w:rsid w:val="00C1142B"/>
    <w:rsid w:val="00C12C87"/>
    <w:rsid w:val="00C15E90"/>
    <w:rsid w:val="00C165CB"/>
    <w:rsid w:val="00C174A4"/>
    <w:rsid w:val="00C17713"/>
    <w:rsid w:val="00C20A37"/>
    <w:rsid w:val="00C213E9"/>
    <w:rsid w:val="00C22145"/>
    <w:rsid w:val="00C30308"/>
    <w:rsid w:val="00C303BF"/>
    <w:rsid w:val="00C32A7E"/>
    <w:rsid w:val="00C351FE"/>
    <w:rsid w:val="00C355FA"/>
    <w:rsid w:val="00C35C4F"/>
    <w:rsid w:val="00C3778D"/>
    <w:rsid w:val="00C42D55"/>
    <w:rsid w:val="00C5017C"/>
    <w:rsid w:val="00C51604"/>
    <w:rsid w:val="00C52914"/>
    <w:rsid w:val="00C53949"/>
    <w:rsid w:val="00C53B1E"/>
    <w:rsid w:val="00C53F88"/>
    <w:rsid w:val="00C5520C"/>
    <w:rsid w:val="00C55676"/>
    <w:rsid w:val="00C57D15"/>
    <w:rsid w:val="00C6215A"/>
    <w:rsid w:val="00C62EB8"/>
    <w:rsid w:val="00C656A7"/>
    <w:rsid w:val="00C67539"/>
    <w:rsid w:val="00C71BE0"/>
    <w:rsid w:val="00C73C46"/>
    <w:rsid w:val="00C8341F"/>
    <w:rsid w:val="00C845A0"/>
    <w:rsid w:val="00C85321"/>
    <w:rsid w:val="00C861D9"/>
    <w:rsid w:val="00C870A7"/>
    <w:rsid w:val="00C921D5"/>
    <w:rsid w:val="00C9459F"/>
    <w:rsid w:val="00C9587B"/>
    <w:rsid w:val="00C96790"/>
    <w:rsid w:val="00C97078"/>
    <w:rsid w:val="00C97F84"/>
    <w:rsid w:val="00CA40FD"/>
    <w:rsid w:val="00CA59FA"/>
    <w:rsid w:val="00CA699C"/>
    <w:rsid w:val="00CA7154"/>
    <w:rsid w:val="00CB25EE"/>
    <w:rsid w:val="00CB5F16"/>
    <w:rsid w:val="00CC1CF5"/>
    <w:rsid w:val="00CC27B6"/>
    <w:rsid w:val="00CC3461"/>
    <w:rsid w:val="00CC39D7"/>
    <w:rsid w:val="00CC4728"/>
    <w:rsid w:val="00CC5606"/>
    <w:rsid w:val="00CC60B9"/>
    <w:rsid w:val="00CD0CBE"/>
    <w:rsid w:val="00CD39B2"/>
    <w:rsid w:val="00CD3BC8"/>
    <w:rsid w:val="00CD5893"/>
    <w:rsid w:val="00CD7F6E"/>
    <w:rsid w:val="00CE0154"/>
    <w:rsid w:val="00CE4912"/>
    <w:rsid w:val="00CE61E8"/>
    <w:rsid w:val="00CE70B9"/>
    <w:rsid w:val="00D00E16"/>
    <w:rsid w:val="00D01CBE"/>
    <w:rsid w:val="00D029B5"/>
    <w:rsid w:val="00D06630"/>
    <w:rsid w:val="00D077F0"/>
    <w:rsid w:val="00D12075"/>
    <w:rsid w:val="00D149B4"/>
    <w:rsid w:val="00D15C70"/>
    <w:rsid w:val="00D165A9"/>
    <w:rsid w:val="00D17504"/>
    <w:rsid w:val="00D17605"/>
    <w:rsid w:val="00D21ECD"/>
    <w:rsid w:val="00D22AFE"/>
    <w:rsid w:val="00D233AE"/>
    <w:rsid w:val="00D238CA"/>
    <w:rsid w:val="00D23A3A"/>
    <w:rsid w:val="00D267BF"/>
    <w:rsid w:val="00D305DD"/>
    <w:rsid w:val="00D3128D"/>
    <w:rsid w:val="00D41050"/>
    <w:rsid w:val="00D410BD"/>
    <w:rsid w:val="00D43723"/>
    <w:rsid w:val="00D45059"/>
    <w:rsid w:val="00D51007"/>
    <w:rsid w:val="00D554E3"/>
    <w:rsid w:val="00D56414"/>
    <w:rsid w:val="00D605A5"/>
    <w:rsid w:val="00D61395"/>
    <w:rsid w:val="00D613BA"/>
    <w:rsid w:val="00D639EE"/>
    <w:rsid w:val="00D66DDD"/>
    <w:rsid w:val="00D704BA"/>
    <w:rsid w:val="00D72E5B"/>
    <w:rsid w:val="00D76186"/>
    <w:rsid w:val="00D76548"/>
    <w:rsid w:val="00D7661A"/>
    <w:rsid w:val="00D769EF"/>
    <w:rsid w:val="00D80401"/>
    <w:rsid w:val="00D8306F"/>
    <w:rsid w:val="00D841E9"/>
    <w:rsid w:val="00D9019D"/>
    <w:rsid w:val="00D905FB"/>
    <w:rsid w:val="00D90B1D"/>
    <w:rsid w:val="00D90D0F"/>
    <w:rsid w:val="00D92AC6"/>
    <w:rsid w:val="00D93116"/>
    <w:rsid w:val="00D9312A"/>
    <w:rsid w:val="00D94DC8"/>
    <w:rsid w:val="00D969DA"/>
    <w:rsid w:val="00DA0E20"/>
    <w:rsid w:val="00DA1BB2"/>
    <w:rsid w:val="00DA248C"/>
    <w:rsid w:val="00DA2919"/>
    <w:rsid w:val="00DA41CC"/>
    <w:rsid w:val="00DA587F"/>
    <w:rsid w:val="00DB1516"/>
    <w:rsid w:val="00DB19AB"/>
    <w:rsid w:val="00DB3565"/>
    <w:rsid w:val="00DC2D19"/>
    <w:rsid w:val="00DC37D3"/>
    <w:rsid w:val="00DC49B2"/>
    <w:rsid w:val="00DC6377"/>
    <w:rsid w:val="00DC6ACC"/>
    <w:rsid w:val="00DC729A"/>
    <w:rsid w:val="00DD026D"/>
    <w:rsid w:val="00DD146A"/>
    <w:rsid w:val="00DD1836"/>
    <w:rsid w:val="00DD3AF2"/>
    <w:rsid w:val="00DD5E6D"/>
    <w:rsid w:val="00DD6B26"/>
    <w:rsid w:val="00DD720B"/>
    <w:rsid w:val="00DD757D"/>
    <w:rsid w:val="00DE1A84"/>
    <w:rsid w:val="00DE2A51"/>
    <w:rsid w:val="00DE2ED6"/>
    <w:rsid w:val="00DE32C1"/>
    <w:rsid w:val="00DE4F6E"/>
    <w:rsid w:val="00DF1642"/>
    <w:rsid w:val="00DF4A90"/>
    <w:rsid w:val="00DF4EB5"/>
    <w:rsid w:val="00DF4FD1"/>
    <w:rsid w:val="00E0659E"/>
    <w:rsid w:val="00E1018B"/>
    <w:rsid w:val="00E11C9C"/>
    <w:rsid w:val="00E15F6C"/>
    <w:rsid w:val="00E17332"/>
    <w:rsid w:val="00E179EB"/>
    <w:rsid w:val="00E2016A"/>
    <w:rsid w:val="00E22C25"/>
    <w:rsid w:val="00E323A2"/>
    <w:rsid w:val="00E324B1"/>
    <w:rsid w:val="00E34B1E"/>
    <w:rsid w:val="00E352C9"/>
    <w:rsid w:val="00E37604"/>
    <w:rsid w:val="00E37863"/>
    <w:rsid w:val="00E41840"/>
    <w:rsid w:val="00E44552"/>
    <w:rsid w:val="00E4599C"/>
    <w:rsid w:val="00E50A9F"/>
    <w:rsid w:val="00E51D74"/>
    <w:rsid w:val="00E54921"/>
    <w:rsid w:val="00E54A4A"/>
    <w:rsid w:val="00E55618"/>
    <w:rsid w:val="00E556DD"/>
    <w:rsid w:val="00E62136"/>
    <w:rsid w:val="00E624E3"/>
    <w:rsid w:val="00E62E4E"/>
    <w:rsid w:val="00E62F49"/>
    <w:rsid w:val="00E63706"/>
    <w:rsid w:val="00E63B4B"/>
    <w:rsid w:val="00E705A9"/>
    <w:rsid w:val="00E7126A"/>
    <w:rsid w:val="00E75B8F"/>
    <w:rsid w:val="00E82F82"/>
    <w:rsid w:val="00E84476"/>
    <w:rsid w:val="00E852DA"/>
    <w:rsid w:val="00E85413"/>
    <w:rsid w:val="00E86F39"/>
    <w:rsid w:val="00E92D1E"/>
    <w:rsid w:val="00E93F6D"/>
    <w:rsid w:val="00EA0543"/>
    <w:rsid w:val="00EA22B0"/>
    <w:rsid w:val="00EA39BC"/>
    <w:rsid w:val="00EA4466"/>
    <w:rsid w:val="00EA4AAA"/>
    <w:rsid w:val="00EA523D"/>
    <w:rsid w:val="00EA6A5A"/>
    <w:rsid w:val="00EB056B"/>
    <w:rsid w:val="00EB0A91"/>
    <w:rsid w:val="00EB23C2"/>
    <w:rsid w:val="00EC14D3"/>
    <w:rsid w:val="00EC167B"/>
    <w:rsid w:val="00EC198D"/>
    <w:rsid w:val="00EC370E"/>
    <w:rsid w:val="00EC5AED"/>
    <w:rsid w:val="00ED0519"/>
    <w:rsid w:val="00ED1EDD"/>
    <w:rsid w:val="00ED3694"/>
    <w:rsid w:val="00ED378A"/>
    <w:rsid w:val="00ED3BAC"/>
    <w:rsid w:val="00ED490C"/>
    <w:rsid w:val="00ED6BB7"/>
    <w:rsid w:val="00ED7BF4"/>
    <w:rsid w:val="00EE079F"/>
    <w:rsid w:val="00EE2307"/>
    <w:rsid w:val="00EE288D"/>
    <w:rsid w:val="00EE4027"/>
    <w:rsid w:val="00EE41A4"/>
    <w:rsid w:val="00EE4655"/>
    <w:rsid w:val="00EF5124"/>
    <w:rsid w:val="00EF69C7"/>
    <w:rsid w:val="00EF73FF"/>
    <w:rsid w:val="00EF754D"/>
    <w:rsid w:val="00F044C7"/>
    <w:rsid w:val="00F10276"/>
    <w:rsid w:val="00F10B5D"/>
    <w:rsid w:val="00F10D15"/>
    <w:rsid w:val="00F137D9"/>
    <w:rsid w:val="00F14840"/>
    <w:rsid w:val="00F16AEC"/>
    <w:rsid w:val="00F170B9"/>
    <w:rsid w:val="00F17384"/>
    <w:rsid w:val="00F17B42"/>
    <w:rsid w:val="00F250D2"/>
    <w:rsid w:val="00F25864"/>
    <w:rsid w:val="00F306FA"/>
    <w:rsid w:val="00F308BF"/>
    <w:rsid w:val="00F30BF3"/>
    <w:rsid w:val="00F31160"/>
    <w:rsid w:val="00F32AA3"/>
    <w:rsid w:val="00F33C48"/>
    <w:rsid w:val="00F34E22"/>
    <w:rsid w:val="00F351EC"/>
    <w:rsid w:val="00F35376"/>
    <w:rsid w:val="00F357F2"/>
    <w:rsid w:val="00F418E9"/>
    <w:rsid w:val="00F4309F"/>
    <w:rsid w:val="00F44C38"/>
    <w:rsid w:val="00F50A1E"/>
    <w:rsid w:val="00F5146F"/>
    <w:rsid w:val="00F55B87"/>
    <w:rsid w:val="00F55C4E"/>
    <w:rsid w:val="00F578C5"/>
    <w:rsid w:val="00F61BE2"/>
    <w:rsid w:val="00F63FB7"/>
    <w:rsid w:val="00F6577B"/>
    <w:rsid w:val="00F65AE7"/>
    <w:rsid w:val="00F70C77"/>
    <w:rsid w:val="00F7202B"/>
    <w:rsid w:val="00F72D20"/>
    <w:rsid w:val="00F804A7"/>
    <w:rsid w:val="00F80C52"/>
    <w:rsid w:val="00F82F0A"/>
    <w:rsid w:val="00F84CB2"/>
    <w:rsid w:val="00F8545E"/>
    <w:rsid w:val="00F8678E"/>
    <w:rsid w:val="00F9418D"/>
    <w:rsid w:val="00F953CB"/>
    <w:rsid w:val="00F974CC"/>
    <w:rsid w:val="00F97630"/>
    <w:rsid w:val="00FA0544"/>
    <w:rsid w:val="00FA058F"/>
    <w:rsid w:val="00FA093E"/>
    <w:rsid w:val="00FA22C6"/>
    <w:rsid w:val="00FA421E"/>
    <w:rsid w:val="00FA5D6B"/>
    <w:rsid w:val="00FA6AA4"/>
    <w:rsid w:val="00FA6BE1"/>
    <w:rsid w:val="00FA72EC"/>
    <w:rsid w:val="00FA7CD4"/>
    <w:rsid w:val="00FB2E95"/>
    <w:rsid w:val="00FB63D9"/>
    <w:rsid w:val="00FB66DD"/>
    <w:rsid w:val="00FB6858"/>
    <w:rsid w:val="00FC0F5E"/>
    <w:rsid w:val="00FC24B6"/>
    <w:rsid w:val="00FC5B67"/>
    <w:rsid w:val="00FC6819"/>
    <w:rsid w:val="00FC6992"/>
    <w:rsid w:val="00FD1178"/>
    <w:rsid w:val="00FD2A08"/>
    <w:rsid w:val="00FD39CB"/>
    <w:rsid w:val="00FD4633"/>
    <w:rsid w:val="00FD4E49"/>
    <w:rsid w:val="00FD54F5"/>
    <w:rsid w:val="00FD6362"/>
    <w:rsid w:val="00FE0877"/>
    <w:rsid w:val="00FE2D62"/>
    <w:rsid w:val="00FE5DB1"/>
    <w:rsid w:val="00FE7116"/>
    <w:rsid w:val="00FF012A"/>
    <w:rsid w:val="00FF0D0C"/>
    <w:rsid w:val="00FF3017"/>
    <w:rsid w:val="00FF46AA"/>
    <w:rsid w:val="00FF4C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2"/>
    <o:shapelayout v:ext="edit">
      <o:idmap v:ext="edit" data="1"/>
    </o:shapelayout>
  </w:shapeDefaults>
  <w:decimalSymbol w:val=","/>
  <w:listSeparator w:val=";"/>
  <w14:docId w14:val="310B83CC"/>
  <w15:docId w15:val="{558DBD24-142C-B442-A76A-D4EFFD1AFB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32B3E"/>
    <w:rPr>
      <w:sz w:val="24"/>
      <w:szCs w:val="24"/>
      <w:lang w:eastAsia="es-ES_tradnl"/>
    </w:rPr>
  </w:style>
  <w:style w:type="paragraph" w:styleId="Ttulo1">
    <w:name w:val="heading 1"/>
    <w:basedOn w:val="Normal"/>
    <w:next w:val="Normal"/>
    <w:link w:val="Ttulo1Car"/>
    <w:qFormat/>
    <w:rsid w:val="00E85413"/>
    <w:pPr>
      <w:keepNext/>
      <w:spacing w:line="360" w:lineRule="auto"/>
      <w:jc w:val="center"/>
      <w:outlineLvl w:val="0"/>
    </w:pPr>
    <w:rPr>
      <w:rFonts w:ascii="Tahoma" w:hAnsi="Tahoma" w:cs="Tahoma"/>
      <w:sz w:val="28"/>
    </w:rPr>
  </w:style>
  <w:style w:type="paragraph" w:styleId="Ttulo2">
    <w:name w:val="heading 2"/>
    <w:basedOn w:val="Normal"/>
    <w:next w:val="Normal"/>
    <w:link w:val="Ttulo2Car"/>
    <w:qFormat/>
    <w:rsid w:val="00E85413"/>
    <w:pPr>
      <w:keepNext/>
      <w:spacing w:line="360" w:lineRule="auto"/>
      <w:jc w:val="center"/>
      <w:outlineLvl w:val="1"/>
    </w:pPr>
    <w:rPr>
      <w:rFonts w:ascii="Tahoma" w:hAnsi="Tahoma" w:cs="Tahoma"/>
      <w:sz w:val="32"/>
    </w:rPr>
  </w:style>
  <w:style w:type="paragraph" w:styleId="Ttulo3">
    <w:name w:val="heading 3"/>
    <w:basedOn w:val="Normal"/>
    <w:next w:val="Normal"/>
    <w:link w:val="Ttulo3Car"/>
    <w:qFormat/>
    <w:rsid w:val="00E85413"/>
    <w:pPr>
      <w:keepNext/>
      <w:jc w:val="center"/>
      <w:outlineLvl w:val="2"/>
    </w:pPr>
    <w:rPr>
      <w:rFonts w:ascii="Tahoma" w:hAnsi="Tahoma" w:cs="Tahoma"/>
      <w:b/>
      <w:bCs/>
      <w:lang w:val="en-GB"/>
    </w:rPr>
  </w:style>
  <w:style w:type="paragraph" w:styleId="Ttulo4">
    <w:name w:val="heading 4"/>
    <w:basedOn w:val="Normal"/>
    <w:next w:val="Normal"/>
    <w:link w:val="Ttulo4Car"/>
    <w:qFormat/>
    <w:rsid w:val="00E85413"/>
    <w:pPr>
      <w:keepNext/>
      <w:jc w:val="center"/>
      <w:outlineLvl w:val="3"/>
    </w:pPr>
    <w:rPr>
      <w:rFonts w:ascii="Tahoma" w:hAnsi="Tahoma" w:cs="Tahoma"/>
      <w:b/>
      <w:bCs/>
      <w:sz w:val="18"/>
      <w:lang w:val="es-ES_tradnl"/>
    </w:rPr>
  </w:style>
  <w:style w:type="paragraph" w:styleId="Ttulo6">
    <w:name w:val="heading 6"/>
    <w:basedOn w:val="Normal"/>
    <w:next w:val="Normal"/>
    <w:link w:val="Ttulo6Car"/>
    <w:qFormat/>
    <w:rsid w:val="00E85413"/>
    <w:pPr>
      <w:keepNext/>
      <w:outlineLvl w:val="5"/>
    </w:pPr>
    <w:rPr>
      <w:rFonts w:ascii="Arial" w:hAnsi="Arial" w:cs="Arial"/>
      <w:sz w:val="28"/>
    </w:rPr>
  </w:style>
  <w:style w:type="paragraph" w:styleId="Ttulo7">
    <w:name w:val="heading 7"/>
    <w:basedOn w:val="Normal"/>
    <w:next w:val="Normal"/>
    <w:link w:val="Ttulo7Car"/>
    <w:qFormat/>
    <w:rsid w:val="00E85413"/>
    <w:pPr>
      <w:keepNext/>
      <w:widowControl w:val="0"/>
      <w:jc w:val="center"/>
      <w:outlineLvl w:val="6"/>
    </w:pPr>
    <w:rPr>
      <w:rFonts w:ascii="Arial" w:hAnsi="Arial"/>
      <w:b/>
      <w:snapToGrid w:val="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iedepgina">
    <w:name w:val="footer"/>
    <w:basedOn w:val="Normal"/>
    <w:link w:val="PiedepginaCar"/>
    <w:uiPriority w:val="99"/>
    <w:rsid w:val="00E85413"/>
    <w:pPr>
      <w:tabs>
        <w:tab w:val="center" w:pos="4252"/>
        <w:tab w:val="right" w:pos="8504"/>
      </w:tabs>
    </w:pPr>
  </w:style>
  <w:style w:type="character" w:styleId="Nmerodepgina">
    <w:name w:val="page number"/>
    <w:basedOn w:val="Fuentedeprrafopredeter"/>
    <w:rsid w:val="00E85413"/>
  </w:style>
  <w:style w:type="paragraph" w:styleId="Encabezado">
    <w:name w:val="header"/>
    <w:basedOn w:val="Normal"/>
    <w:link w:val="EncabezadoCar"/>
    <w:rsid w:val="00E85413"/>
    <w:pPr>
      <w:tabs>
        <w:tab w:val="center" w:pos="4252"/>
        <w:tab w:val="right" w:pos="8504"/>
      </w:tabs>
    </w:pPr>
  </w:style>
  <w:style w:type="paragraph" w:styleId="Textoindependiente">
    <w:name w:val="Body Text"/>
    <w:basedOn w:val="Normal"/>
    <w:link w:val="TextoindependienteCar"/>
    <w:rsid w:val="00E85413"/>
    <w:pPr>
      <w:spacing w:line="360" w:lineRule="auto"/>
      <w:jc w:val="both"/>
    </w:pPr>
    <w:rPr>
      <w:rFonts w:ascii="Arial" w:hAnsi="Arial"/>
      <w:szCs w:val="20"/>
      <w:lang w:val="es-ES_tradnl"/>
    </w:rPr>
  </w:style>
  <w:style w:type="paragraph" w:styleId="Textoindependiente3">
    <w:name w:val="Body Text 3"/>
    <w:basedOn w:val="Normal"/>
    <w:link w:val="Textoindependiente3Car"/>
    <w:rsid w:val="00E85413"/>
    <w:pPr>
      <w:spacing w:line="360" w:lineRule="auto"/>
    </w:pPr>
    <w:rPr>
      <w:rFonts w:ascii="Tahoma" w:hAnsi="Tahoma" w:cs="Tahoma"/>
      <w:sz w:val="22"/>
    </w:rPr>
  </w:style>
  <w:style w:type="paragraph" w:customStyle="1" w:styleId="dddddd">
    <w:name w:val="dddddd"/>
    <w:basedOn w:val="Normal"/>
    <w:rsid w:val="00CD39B2"/>
    <w:rPr>
      <w:sz w:val="20"/>
      <w:szCs w:val="20"/>
      <w:lang w:val="es-ES_tradnl"/>
    </w:rPr>
  </w:style>
  <w:style w:type="character" w:styleId="Hipervnculo">
    <w:name w:val="Hyperlink"/>
    <w:rsid w:val="0099751A"/>
    <w:rPr>
      <w:color w:val="0000FF"/>
      <w:u w:val="single"/>
    </w:rPr>
  </w:style>
  <w:style w:type="paragraph" w:styleId="Textoindependiente2">
    <w:name w:val="Body Text 2"/>
    <w:basedOn w:val="Normal"/>
    <w:link w:val="Textoindependiente2Car"/>
    <w:rsid w:val="0076605B"/>
    <w:pPr>
      <w:spacing w:after="120" w:line="480" w:lineRule="auto"/>
    </w:pPr>
  </w:style>
  <w:style w:type="table" w:styleId="Tablaconcuadrcula">
    <w:name w:val="Table Grid"/>
    <w:basedOn w:val="Tablanormal"/>
    <w:uiPriority w:val="59"/>
    <w:rsid w:val="007A4B0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2Car">
    <w:name w:val="Título 2 Car"/>
    <w:link w:val="Ttulo2"/>
    <w:rsid w:val="00C52914"/>
    <w:rPr>
      <w:rFonts w:ascii="Tahoma" w:hAnsi="Tahoma" w:cs="Tahoma"/>
      <w:sz w:val="32"/>
      <w:szCs w:val="24"/>
    </w:rPr>
  </w:style>
  <w:style w:type="character" w:customStyle="1" w:styleId="PiedepginaCar">
    <w:name w:val="Pie de página Car"/>
    <w:link w:val="Piedepgina"/>
    <w:uiPriority w:val="99"/>
    <w:rsid w:val="00C52914"/>
    <w:rPr>
      <w:sz w:val="24"/>
      <w:szCs w:val="24"/>
    </w:rPr>
  </w:style>
  <w:style w:type="character" w:customStyle="1" w:styleId="Ttulo6Car">
    <w:name w:val="Título 6 Car"/>
    <w:link w:val="Ttulo6"/>
    <w:rsid w:val="00624B42"/>
    <w:rPr>
      <w:rFonts w:ascii="Arial" w:hAnsi="Arial" w:cs="Arial"/>
      <w:sz w:val="28"/>
      <w:szCs w:val="24"/>
    </w:rPr>
  </w:style>
  <w:style w:type="paragraph" w:customStyle="1" w:styleId="Listavistosa-nfasis11">
    <w:name w:val="Lista vistosa - Énfasis 11"/>
    <w:basedOn w:val="Normal"/>
    <w:uiPriority w:val="34"/>
    <w:qFormat/>
    <w:rsid w:val="00624B42"/>
    <w:pPr>
      <w:ind w:left="708"/>
    </w:pPr>
  </w:style>
  <w:style w:type="paragraph" w:styleId="Textodeglobo">
    <w:name w:val="Balloon Text"/>
    <w:basedOn w:val="Normal"/>
    <w:link w:val="TextodegloboCar"/>
    <w:rsid w:val="00624B4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rsid w:val="00624B42"/>
    <w:rPr>
      <w:rFonts w:ascii="Tahoma" w:hAnsi="Tahoma" w:cs="Tahoma"/>
      <w:sz w:val="16"/>
      <w:szCs w:val="16"/>
    </w:rPr>
  </w:style>
  <w:style w:type="character" w:customStyle="1" w:styleId="Ttulo1Car">
    <w:name w:val="Título 1 Car"/>
    <w:link w:val="Ttulo1"/>
    <w:rsid w:val="008C70A0"/>
    <w:rPr>
      <w:rFonts w:ascii="Tahoma" w:hAnsi="Tahoma" w:cs="Tahoma"/>
      <w:sz w:val="28"/>
      <w:szCs w:val="24"/>
    </w:rPr>
  </w:style>
  <w:style w:type="character" w:customStyle="1" w:styleId="Ttulo3Car">
    <w:name w:val="Título 3 Car"/>
    <w:link w:val="Ttulo3"/>
    <w:rsid w:val="008C70A0"/>
    <w:rPr>
      <w:rFonts w:ascii="Tahoma" w:hAnsi="Tahoma" w:cs="Tahoma"/>
      <w:b/>
      <w:bCs/>
      <w:sz w:val="24"/>
      <w:szCs w:val="24"/>
      <w:lang w:val="en-GB"/>
    </w:rPr>
  </w:style>
  <w:style w:type="character" w:customStyle="1" w:styleId="Ttulo4Car">
    <w:name w:val="Título 4 Car"/>
    <w:link w:val="Ttulo4"/>
    <w:rsid w:val="008C70A0"/>
    <w:rPr>
      <w:rFonts w:ascii="Tahoma" w:hAnsi="Tahoma" w:cs="Tahoma"/>
      <w:b/>
      <w:bCs/>
      <w:sz w:val="18"/>
      <w:szCs w:val="24"/>
      <w:lang w:val="es-ES_tradnl"/>
    </w:rPr>
  </w:style>
  <w:style w:type="character" w:customStyle="1" w:styleId="Ttulo7Car">
    <w:name w:val="Título 7 Car"/>
    <w:link w:val="Ttulo7"/>
    <w:rsid w:val="008C70A0"/>
    <w:rPr>
      <w:rFonts w:ascii="Arial" w:hAnsi="Arial"/>
      <w:b/>
      <w:snapToGrid w:val="0"/>
    </w:rPr>
  </w:style>
  <w:style w:type="character" w:customStyle="1" w:styleId="EncabezadoCar">
    <w:name w:val="Encabezado Car"/>
    <w:link w:val="Encabezado"/>
    <w:rsid w:val="008C70A0"/>
    <w:rPr>
      <w:sz w:val="24"/>
      <w:szCs w:val="24"/>
    </w:rPr>
  </w:style>
  <w:style w:type="character" w:customStyle="1" w:styleId="TextoindependienteCar">
    <w:name w:val="Texto independiente Car"/>
    <w:link w:val="Textoindependiente"/>
    <w:rsid w:val="008C70A0"/>
    <w:rPr>
      <w:rFonts w:ascii="Arial" w:hAnsi="Arial"/>
      <w:sz w:val="24"/>
      <w:lang w:val="es-ES_tradnl"/>
    </w:rPr>
  </w:style>
  <w:style w:type="character" w:customStyle="1" w:styleId="Textoindependiente3Car">
    <w:name w:val="Texto independiente 3 Car"/>
    <w:link w:val="Textoindependiente3"/>
    <w:rsid w:val="008C70A0"/>
    <w:rPr>
      <w:rFonts w:ascii="Tahoma" w:hAnsi="Tahoma" w:cs="Tahoma"/>
      <w:sz w:val="22"/>
      <w:szCs w:val="24"/>
    </w:rPr>
  </w:style>
  <w:style w:type="character" w:customStyle="1" w:styleId="Textoindependiente2Car">
    <w:name w:val="Texto independiente 2 Car"/>
    <w:link w:val="Textoindependiente2"/>
    <w:rsid w:val="008C70A0"/>
    <w:rPr>
      <w:sz w:val="24"/>
      <w:szCs w:val="24"/>
    </w:rPr>
  </w:style>
  <w:style w:type="paragraph" w:styleId="Prrafodelista">
    <w:name w:val="List Paragraph"/>
    <w:basedOn w:val="Normal"/>
    <w:uiPriority w:val="34"/>
    <w:qFormat/>
    <w:rsid w:val="001B6F63"/>
    <w:pPr>
      <w:ind w:left="720"/>
      <w:contextualSpacing/>
    </w:pPr>
  </w:style>
  <w:style w:type="paragraph" w:customStyle="1" w:styleId="CuerpoA">
    <w:name w:val="Cuerpo A"/>
    <w:rsid w:val="00BD665C"/>
    <w:pPr>
      <w:pBdr>
        <w:top w:val="nil"/>
        <w:left w:val="nil"/>
        <w:bottom w:val="nil"/>
        <w:right w:val="nil"/>
        <w:between w:val="nil"/>
        <w:bar w:val="nil"/>
      </w:pBdr>
    </w:pPr>
    <w:rPr>
      <w:color w:val="000000"/>
      <w:sz w:val="24"/>
      <w:szCs w:val="24"/>
      <w:u w:color="000000"/>
      <w:bdr w:val="nil"/>
      <w:lang w:val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491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59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191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45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78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53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633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46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19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21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1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96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6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67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79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39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93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02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544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687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793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63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95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34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65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426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13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10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15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596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70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65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14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2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89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73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1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69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06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15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73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97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381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94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1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40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24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154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839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25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52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98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16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45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05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427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61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53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0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88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44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34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362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62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56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814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924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58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01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633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36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23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73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1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27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58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92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18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3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08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41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4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4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39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205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16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48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437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76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5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5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8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325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39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30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926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27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4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5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4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764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8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46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32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62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805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5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27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75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3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800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17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71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60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76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84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9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444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44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9116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61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5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047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8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391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236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52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29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52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05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1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59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6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90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30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77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8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70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1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00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01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37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84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04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12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27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86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51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4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54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89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416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12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75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94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148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791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12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827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7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53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6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66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74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561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31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433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79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73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703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192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09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4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12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836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39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66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8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49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721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3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88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03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4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007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995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07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793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828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10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863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29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47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64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55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1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4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81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402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95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69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37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33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8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822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0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8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87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35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48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1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03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90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301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95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831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2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655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1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372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006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09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072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50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51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919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97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20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6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57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5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7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228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40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70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7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33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82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9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11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272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14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328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49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159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393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15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3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811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01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897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90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456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82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943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722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02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696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75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397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145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08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80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929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03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622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505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79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03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78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11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461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44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30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345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4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454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878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19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02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0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283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956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79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66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37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48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78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54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2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480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338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4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4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921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3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81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68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307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237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64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89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336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128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565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99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35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153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729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919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9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59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26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744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68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96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148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669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6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5917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237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076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0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44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10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015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9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2703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776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531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18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416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161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433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25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413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311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99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82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5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7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13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336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830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3098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1008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41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395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29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4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47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627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897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8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0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98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477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21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33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3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03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55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07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83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51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16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603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071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37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122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46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39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40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510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3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33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17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00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03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35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7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90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37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65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4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81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598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402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913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54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60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53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49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1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15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874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88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44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72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2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9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79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197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97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82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43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83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0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31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56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219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729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981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31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88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91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13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83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012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71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493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46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24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25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251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4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162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53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1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4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63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03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43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68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73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92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9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48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25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20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722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958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0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30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7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306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27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83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997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328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5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33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39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060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14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651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32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02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12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995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9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19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34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3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6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12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2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59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487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4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9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68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719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8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74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718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11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04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5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36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21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839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542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7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994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50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277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66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12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14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318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904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1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2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62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5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54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07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378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390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66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50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75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374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87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38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99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24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64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27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0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820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77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3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399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7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95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190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815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15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449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5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90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332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092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2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88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022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352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128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60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78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0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39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59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631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18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08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91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1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660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4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718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48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68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108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59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758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19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8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29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68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7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4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64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1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68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94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66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52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1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29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365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52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01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74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360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263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11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77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13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51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21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11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989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634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65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84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63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70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998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52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682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90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59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586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97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24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55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9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893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241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368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397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721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87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59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65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9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83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15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07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76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96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551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227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215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3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68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2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796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1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204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765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89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90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50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556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24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73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537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43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1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77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725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39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67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037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4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39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827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561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730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84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65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87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23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015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7589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19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41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34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07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441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42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13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6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32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431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30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322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8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156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65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23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9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346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34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36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09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9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45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685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1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259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32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68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69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527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4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104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2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400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94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681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54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4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513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96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33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5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92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04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15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20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004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69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04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45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615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9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3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56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86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29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20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49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65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65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63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875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7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7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2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672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30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603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88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829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2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12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51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74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68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82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611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12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43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08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7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23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01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88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30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9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17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701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487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7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39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84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21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97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977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54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086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19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03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49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409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8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347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532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06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1698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4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532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2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32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623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75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19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9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124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195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56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235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74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09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13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82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25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781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017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704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219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984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7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25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23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16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43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8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1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5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13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116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79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21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67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79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79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57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89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34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1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757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186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4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07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202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7336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24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01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75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76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88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753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95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727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62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76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497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701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30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44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482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59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08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72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31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26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40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793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02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964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32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0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1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931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520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853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5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1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6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050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67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7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9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66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74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94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99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1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50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94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87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06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0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8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08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848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0774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63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78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7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865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80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36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342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49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99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34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37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368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73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828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1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53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30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92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30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30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4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455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5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44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63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21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88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8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167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005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89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6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81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81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4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85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735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34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9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87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99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59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37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74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44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832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638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51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82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62751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973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74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72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4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16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05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84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79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034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37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4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637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40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228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82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73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5997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14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1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1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52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15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2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622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328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1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94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05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10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480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785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2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879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95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46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5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735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47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17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405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97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458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47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06882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17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687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12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62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64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10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80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4687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92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850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50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9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01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08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2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57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4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89111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861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17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7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043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020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5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13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06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3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448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6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91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80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24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146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95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11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70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4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05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06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52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556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0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7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651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572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61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35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84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20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9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26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36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51630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5272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0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703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498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906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86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6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881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7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913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30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8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624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57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63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10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6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717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97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54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35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26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549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39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18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769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03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4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90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77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661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46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37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216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29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9027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9327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09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579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59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7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02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26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3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24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100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598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71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1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680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18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3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962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01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874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62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73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48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9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181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0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732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14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37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88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11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99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021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651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40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9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18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96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67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1896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0922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64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57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63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64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38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92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965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45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66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9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898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5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161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327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592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001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55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67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3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00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6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72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16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85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43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19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8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68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82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34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35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71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3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91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45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6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32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721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851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1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189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78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870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44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33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7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994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41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787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82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88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977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42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321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28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24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92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93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0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95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388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01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0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57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2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34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5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66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714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900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429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08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47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48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04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03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048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681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28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85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30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44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506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23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3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26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06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1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79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41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06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01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4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68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550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93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23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9119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9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84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404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2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74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29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16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691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46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82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445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16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30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7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96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6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4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25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02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14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54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29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034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93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84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92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83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072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792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633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3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105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22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9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78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702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1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2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23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18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178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35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9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21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87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389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94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9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96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439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1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918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66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93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33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46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0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5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56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33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80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4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41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5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616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03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229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53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15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49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26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60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37212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73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8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74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83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14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042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00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581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344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001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91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348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242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71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512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77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28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10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6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376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785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473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19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348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92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18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220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2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71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88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37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6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726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796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85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914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238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043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048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17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25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308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60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115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00412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98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331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222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6978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87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21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730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9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91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0759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68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8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79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21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07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444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302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622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25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7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27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71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829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41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79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08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63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8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17573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15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38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67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603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3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82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33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17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88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271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5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73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5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678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10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41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79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3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115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087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20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039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40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56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042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6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043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0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22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761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93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0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9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66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43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20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002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4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69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932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05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40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68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20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457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484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673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93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89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03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67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10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5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5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35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13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6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52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17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813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575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40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644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9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14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56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445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20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873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285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663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51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08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34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67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423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29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76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00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67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558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73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32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2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452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72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5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435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1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85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826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21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24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323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45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14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710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7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7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115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5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996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986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91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02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141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587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30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95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418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30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832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20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21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07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357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01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61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264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3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8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697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30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20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82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549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2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30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9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048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129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06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6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79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09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776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49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8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24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78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0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0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359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64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8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239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8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095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96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17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464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691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331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748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03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942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90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05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145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19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26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98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77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38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2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89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33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597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00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7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20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41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76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68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39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01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21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80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39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679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214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87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763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398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90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997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697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49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7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10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04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50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900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1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820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20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34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504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65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63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60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63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032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12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26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36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131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1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975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87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93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32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83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09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67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75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70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716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935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42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49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37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226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043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81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392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364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091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97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124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11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39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77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31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30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031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52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45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7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873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11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990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87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139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5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04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49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99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56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94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11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25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535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066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7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32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5880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9616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40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93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0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23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7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278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3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414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30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57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329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4538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12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5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47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25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09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510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85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4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35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2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85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9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7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31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50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6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08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8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90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25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2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984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864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085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65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070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48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9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820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774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468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52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03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93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94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323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712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16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1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12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35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84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460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6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01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562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74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15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73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22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48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44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87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186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5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45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39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78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725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181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62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6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51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79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385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59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789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47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862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53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75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603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366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592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97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67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4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87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227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1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7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356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920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74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3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66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75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76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46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567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55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361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5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12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92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602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7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95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880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371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4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99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33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231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42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43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87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7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172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93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69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46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63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9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209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965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12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95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73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21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07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8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8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052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33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05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08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33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57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62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370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796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41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996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769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086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90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07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08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72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07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8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322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985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89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598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306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31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17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27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497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89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854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2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36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09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56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50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1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923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034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84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41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899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4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13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916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97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983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61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89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13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82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21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139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7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15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09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149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11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52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04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20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66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3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25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73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0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69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03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81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18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44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07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838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5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4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656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41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07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839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94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45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362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376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1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895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34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1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38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387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03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32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42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21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87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2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4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04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47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34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97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42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55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76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395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3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543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6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24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317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06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96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256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1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7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082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14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2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666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26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9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74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60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03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88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78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27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859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69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20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79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300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217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586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07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82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404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8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21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06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9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10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958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85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495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20.tif"/><Relationship Id="rId3" Type="http://schemas.openxmlformats.org/officeDocument/2006/relationships/image" Target="media/image15.png"/><Relationship Id="rId7" Type="http://schemas.openxmlformats.org/officeDocument/2006/relationships/image" Target="media/image19.jpeg"/><Relationship Id="rId2" Type="http://schemas.openxmlformats.org/officeDocument/2006/relationships/image" Target="media/image14.jpeg"/><Relationship Id="rId1" Type="http://schemas.openxmlformats.org/officeDocument/2006/relationships/image" Target="media/image13.emf"/><Relationship Id="rId6" Type="http://schemas.openxmlformats.org/officeDocument/2006/relationships/image" Target="media/image18.jpg"/><Relationship Id="rId5" Type="http://schemas.openxmlformats.org/officeDocument/2006/relationships/image" Target="media/image17.jpg"/><Relationship Id="rId4" Type="http://schemas.openxmlformats.org/officeDocument/2006/relationships/image" Target="media/image16.gif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20.tif"/><Relationship Id="rId2" Type="http://schemas.openxmlformats.org/officeDocument/2006/relationships/image" Target="media/image13.emf"/><Relationship Id="rId1" Type="http://schemas.openxmlformats.org/officeDocument/2006/relationships/image" Target="media/image1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3" Type="http://schemas.openxmlformats.org/officeDocument/2006/relationships/image" Target="media/image4.jpg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2" Type="http://schemas.openxmlformats.org/officeDocument/2006/relationships/image" Target="media/image3.jpeg"/><Relationship Id="rId1" Type="http://schemas.openxmlformats.org/officeDocument/2006/relationships/image" Target="media/image2.jpg"/><Relationship Id="rId6" Type="http://schemas.openxmlformats.org/officeDocument/2006/relationships/image" Target="media/image1.png"/><Relationship Id="rId11" Type="http://schemas.openxmlformats.org/officeDocument/2006/relationships/image" Target="media/image11.png"/><Relationship Id="rId5" Type="http://schemas.openxmlformats.org/officeDocument/2006/relationships/image" Target="media/image6.emf"/><Relationship Id="rId10" Type="http://schemas.openxmlformats.org/officeDocument/2006/relationships/image" Target="media/image10.jpg"/><Relationship Id="rId4" Type="http://schemas.openxmlformats.org/officeDocument/2006/relationships/image" Target="media/image5.png"/><Relationship Id="rId9" Type="http://schemas.openxmlformats.org/officeDocument/2006/relationships/image" Target="media/image9.png"/></Relationships>
</file>

<file path=word/_rels/header3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image" Target="cid:243EA3CA-A812-4ABC-9B93-3A039E750DB2" TargetMode="External"/><Relationship Id="rId7" Type="http://schemas.openxmlformats.org/officeDocument/2006/relationships/image" Target="media/image15.png"/><Relationship Id="rId2" Type="http://schemas.openxmlformats.org/officeDocument/2006/relationships/image" Target="media/image21.png"/><Relationship Id="rId1" Type="http://schemas.openxmlformats.org/officeDocument/2006/relationships/image" Target="media/image1.png"/><Relationship Id="rId6" Type="http://schemas.openxmlformats.org/officeDocument/2006/relationships/image" Target="media/image19.jpeg"/><Relationship Id="rId5" Type="http://schemas.openxmlformats.org/officeDocument/2006/relationships/image" Target="media/image23.jpeg"/><Relationship Id="rId4" Type="http://schemas.openxmlformats.org/officeDocument/2006/relationships/image" Target="media/image22.png"/><Relationship Id="rId9" Type="http://schemas.openxmlformats.org/officeDocument/2006/relationships/image" Target="media/image1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andresgomezsirat/Dropbox/Alps%20Dropbox/aa%203.admin/ad%202%20mac/ad%20mac%20plantillas/ad%20cdia%20plantillas/cdia%20plantilla%20dn4.dotx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6289D9-EBFE-D448-90D8-34EA7FCF81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cdia plantilla dn4.dotx</Template>
  <TotalTime>73</TotalTime>
  <Pages>3</Pages>
  <Words>709</Words>
  <Characters>3903</Characters>
  <Application>Microsoft Office Word</Application>
  <DocSecurity>0</DocSecurity>
  <Lines>32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FEDERACIÓN ESPAÑOLA  DEPORTES DE MINUSVÁLIDOS FÍSICOS</vt:lpstr>
    </vt:vector>
  </TitlesOfParts>
  <Company>MBP</Company>
  <LinksUpToDate>false</LinksUpToDate>
  <CharactersWithSpaces>4603</CharactersWithSpaces>
  <SharedDoc>false</SharedDoc>
  <HLinks>
    <vt:vector size="30" baseType="variant">
      <vt:variant>
        <vt:i4>6226030</vt:i4>
      </vt:variant>
      <vt:variant>
        <vt:i4>6</vt:i4>
      </vt:variant>
      <vt:variant>
        <vt:i4>0</vt:i4>
      </vt:variant>
      <vt:variant>
        <vt:i4>5</vt:i4>
      </vt:variant>
      <vt:variant>
        <vt:lpwstr>mailto:fisico@cdia.com</vt:lpwstr>
      </vt:variant>
      <vt:variant>
        <vt:lpwstr/>
      </vt:variant>
      <vt:variant>
        <vt:i4>3473432</vt:i4>
      </vt:variant>
      <vt:variant>
        <vt:i4>3</vt:i4>
      </vt:variant>
      <vt:variant>
        <vt:i4>0</vt:i4>
      </vt:variant>
      <vt:variant>
        <vt:i4>5</vt:i4>
      </vt:variant>
      <vt:variant>
        <vt:lpwstr>mailto:snow@cdia.com</vt:lpwstr>
      </vt:variant>
      <vt:variant>
        <vt:lpwstr/>
      </vt:variant>
      <vt:variant>
        <vt:i4>5636203</vt:i4>
      </vt:variant>
      <vt:variant>
        <vt:i4>0</vt:i4>
      </vt:variant>
      <vt:variant>
        <vt:i4>0</vt:i4>
      </vt:variant>
      <vt:variant>
        <vt:i4>5</vt:i4>
      </vt:variant>
      <vt:variant>
        <vt:lpwstr>mailto:alpino@cdia.com</vt:lpwstr>
      </vt:variant>
      <vt:variant>
        <vt:lpwstr/>
      </vt:variant>
      <vt:variant>
        <vt:i4>5636182</vt:i4>
      </vt:variant>
      <vt:variant>
        <vt:i4>-1</vt:i4>
      </vt:variant>
      <vt:variant>
        <vt:i4>2059</vt:i4>
      </vt:variant>
      <vt:variant>
        <vt:i4>1</vt:i4>
      </vt:variant>
      <vt:variant>
        <vt:lpwstr>cid:243EA3CA-A812-4ABC-9B93-3A039E750DB2</vt:lpwstr>
      </vt:variant>
      <vt:variant>
        <vt:lpwstr/>
      </vt:variant>
      <vt:variant>
        <vt:i4>5636182</vt:i4>
      </vt:variant>
      <vt:variant>
        <vt:i4>-1</vt:i4>
      </vt:variant>
      <vt:variant>
        <vt:i4>2070</vt:i4>
      </vt:variant>
      <vt:variant>
        <vt:i4>1</vt:i4>
      </vt:variant>
      <vt:variant>
        <vt:lpwstr>cid:243EA3CA-A812-4ABC-9B93-3A039E750DB2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FEDERACIÓN ESPAÑOLA  DEPORTES DE MINUSVÁLIDOS FÍSICOS</dc:title>
  <dc:creator>Microsoft Office User</dc:creator>
  <cp:lastModifiedBy>Andres | AlpsAran</cp:lastModifiedBy>
  <cp:revision>29</cp:revision>
  <cp:lastPrinted>2019-12-10T16:33:00Z</cp:lastPrinted>
  <dcterms:created xsi:type="dcterms:W3CDTF">2018-12-07T09:49:00Z</dcterms:created>
  <dcterms:modified xsi:type="dcterms:W3CDTF">2020-09-09T06:39:00Z</dcterms:modified>
</cp:coreProperties>
</file>